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E64" w:rsidRPr="009455D2" w:rsidRDefault="007F1E64" w:rsidP="009F3B23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455D2">
        <w:rPr>
          <w:rFonts w:ascii="Times New Roman" w:hAnsi="Times New Roman"/>
          <w:b/>
          <w:sz w:val="32"/>
          <w:szCs w:val="32"/>
        </w:rPr>
        <w:t>Сценарий</w:t>
      </w:r>
      <w:r>
        <w:rPr>
          <w:rFonts w:ascii="Times New Roman" w:hAnsi="Times New Roman"/>
          <w:b/>
          <w:sz w:val="32"/>
          <w:szCs w:val="32"/>
        </w:rPr>
        <w:t xml:space="preserve"> спортивного развлечения</w:t>
      </w:r>
    </w:p>
    <w:p w:rsidR="007F1E64" w:rsidRDefault="007F1E64" w:rsidP="00FF1959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«Водолазы спешат на помощь!»</w:t>
      </w:r>
    </w:p>
    <w:p w:rsidR="007F1E64" w:rsidRDefault="007F1E64" w:rsidP="00294967">
      <w:pPr>
        <w:pStyle w:val="NoSpacing1"/>
        <w:jc w:val="right"/>
        <w:rPr>
          <w:rFonts w:ascii="Times New Roman" w:hAnsi="Times New Roman"/>
          <w:i/>
          <w:sz w:val="28"/>
          <w:szCs w:val="28"/>
        </w:rPr>
      </w:pPr>
    </w:p>
    <w:p w:rsidR="007F1E64" w:rsidRPr="00142E46" w:rsidRDefault="007F1E64" w:rsidP="00294967">
      <w:pPr>
        <w:pStyle w:val="NoSpacing1"/>
        <w:jc w:val="right"/>
        <w:rPr>
          <w:rFonts w:ascii="Times New Roman" w:hAnsi="Times New Roman"/>
          <w:i/>
          <w:sz w:val="28"/>
          <w:szCs w:val="28"/>
        </w:rPr>
      </w:pPr>
      <w:r w:rsidRPr="00142E46">
        <w:rPr>
          <w:rFonts w:ascii="Times New Roman" w:hAnsi="Times New Roman"/>
          <w:i/>
          <w:sz w:val="28"/>
          <w:szCs w:val="28"/>
        </w:rPr>
        <w:t>Подготовила и провела:</w:t>
      </w:r>
    </w:p>
    <w:p w:rsidR="007F1E64" w:rsidRPr="00142E46" w:rsidRDefault="007F1E64" w:rsidP="00294967">
      <w:pPr>
        <w:pStyle w:val="NoSpacing1"/>
        <w:jc w:val="right"/>
        <w:rPr>
          <w:rFonts w:ascii="Times New Roman" w:hAnsi="Times New Roman"/>
          <w:i/>
          <w:sz w:val="28"/>
          <w:szCs w:val="28"/>
        </w:rPr>
      </w:pPr>
      <w:r w:rsidRPr="00142E46">
        <w:rPr>
          <w:rFonts w:ascii="Times New Roman" w:hAnsi="Times New Roman"/>
          <w:i/>
          <w:sz w:val="28"/>
          <w:szCs w:val="28"/>
        </w:rPr>
        <w:t>Инструктор по физической культуре</w:t>
      </w:r>
    </w:p>
    <w:p w:rsidR="007F1E64" w:rsidRPr="00142E46" w:rsidRDefault="007F1E64" w:rsidP="00294967">
      <w:pPr>
        <w:pStyle w:val="NoSpacing1"/>
        <w:jc w:val="right"/>
        <w:rPr>
          <w:rFonts w:ascii="Times New Roman" w:hAnsi="Times New Roman"/>
          <w:i/>
          <w:sz w:val="28"/>
          <w:szCs w:val="28"/>
        </w:rPr>
      </w:pPr>
      <w:r w:rsidRPr="00142E46">
        <w:rPr>
          <w:rFonts w:ascii="Times New Roman" w:hAnsi="Times New Roman"/>
          <w:i/>
          <w:sz w:val="28"/>
          <w:szCs w:val="28"/>
        </w:rPr>
        <w:t>Ессена Е.В.</w:t>
      </w:r>
    </w:p>
    <w:p w:rsidR="007F1E64" w:rsidRDefault="007F1E64" w:rsidP="00FF1959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455D2">
        <w:rPr>
          <w:rFonts w:ascii="Times New Roman" w:hAnsi="Times New Roman"/>
          <w:b/>
          <w:sz w:val="28"/>
          <w:szCs w:val="28"/>
        </w:rPr>
        <w:t>Цели и задачи</w:t>
      </w:r>
      <w:r w:rsidRPr="00F57D24">
        <w:rPr>
          <w:rFonts w:ascii="Times New Roman" w:hAnsi="Times New Roman"/>
          <w:sz w:val="28"/>
          <w:szCs w:val="28"/>
        </w:rPr>
        <w:t>:</w:t>
      </w:r>
    </w:p>
    <w:p w:rsidR="007F1E64" w:rsidRPr="00AD3509" w:rsidRDefault="007F1E64" w:rsidP="00FF1959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D77C2E">
        <w:rPr>
          <w:rFonts w:ascii="Times New Roman" w:hAnsi="Times New Roman"/>
          <w:b/>
          <w:i/>
          <w:sz w:val="28"/>
          <w:szCs w:val="28"/>
        </w:rPr>
        <w:t>Цель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расширить и закрепить знания детей о профессии водолазов</w:t>
      </w:r>
      <w:r w:rsidRPr="00AD3509">
        <w:rPr>
          <w:rFonts w:ascii="Times New Roman" w:hAnsi="Times New Roman"/>
          <w:sz w:val="28"/>
          <w:szCs w:val="28"/>
        </w:rPr>
        <w:t>.</w:t>
      </w:r>
    </w:p>
    <w:p w:rsidR="007F1E64" w:rsidRPr="00D77C2E" w:rsidRDefault="007F1E64" w:rsidP="00FF1959">
      <w:pPr>
        <w:shd w:val="clear" w:color="auto" w:fill="FFFFFF"/>
        <w:spacing w:after="0" w:line="240" w:lineRule="auto"/>
        <w:ind w:firstLine="540"/>
        <w:outlineLvl w:val="0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D77C2E">
        <w:rPr>
          <w:rFonts w:ascii="Times New Roman" w:hAnsi="Times New Roman"/>
          <w:b/>
          <w:bCs/>
          <w:i/>
          <w:sz w:val="28"/>
          <w:szCs w:val="28"/>
          <w:lang w:eastAsia="ru-RU"/>
        </w:rPr>
        <w:t>Задачи:</w:t>
      </w:r>
    </w:p>
    <w:p w:rsidR="007F1E64" w:rsidRPr="00D77C2E" w:rsidRDefault="007F1E64" w:rsidP="00FF1959">
      <w:pPr>
        <w:shd w:val="clear" w:color="auto" w:fill="FFFFFF"/>
        <w:spacing w:after="0" w:line="240" w:lineRule="auto"/>
        <w:outlineLvl w:val="0"/>
        <w:rPr>
          <w:i/>
          <w:sz w:val="28"/>
          <w:szCs w:val="28"/>
          <w:lang w:eastAsia="ru-RU"/>
        </w:rPr>
      </w:pPr>
      <w:r w:rsidRPr="00D77C2E">
        <w:rPr>
          <w:rFonts w:ascii="Times New Roman" w:hAnsi="Times New Roman"/>
          <w:bCs/>
          <w:i/>
          <w:sz w:val="28"/>
          <w:szCs w:val="28"/>
          <w:lang w:eastAsia="ru-RU"/>
        </w:rPr>
        <w:t>А) Образовательная:</w:t>
      </w:r>
    </w:p>
    <w:p w:rsidR="007F1E64" w:rsidRDefault="007F1E64" w:rsidP="005D359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5D3593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Расширить и закрепить знания детей о профессии водолазов;</w:t>
      </w:r>
    </w:p>
    <w:p w:rsidR="007F1E64" w:rsidRPr="000D4A54" w:rsidRDefault="007F1E64" w:rsidP="00FF1959">
      <w:pPr>
        <w:shd w:val="clear" w:color="auto" w:fill="FFFFFF"/>
        <w:spacing w:after="0" w:line="240" w:lineRule="auto"/>
        <w:outlineLvl w:val="0"/>
        <w:rPr>
          <w:rFonts w:ascii="Times New Roman" w:hAnsi="Times New Roman"/>
          <w:bCs/>
          <w:i/>
          <w:sz w:val="28"/>
          <w:szCs w:val="28"/>
          <w:lang w:eastAsia="ru-RU"/>
        </w:rPr>
      </w:pPr>
      <w:r w:rsidRPr="00D77C2E">
        <w:rPr>
          <w:rFonts w:ascii="Times New Roman" w:hAnsi="Times New Roman"/>
          <w:bCs/>
          <w:i/>
          <w:sz w:val="28"/>
          <w:szCs w:val="28"/>
          <w:lang w:eastAsia="ru-RU"/>
        </w:rPr>
        <w:t xml:space="preserve">Б) </w:t>
      </w:r>
      <w:r w:rsidRPr="000D4A54">
        <w:rPr>
          <w:rFonts w:ascii="Times New Roman" w:hAnsi="Times New Roman"/>
          <w:bCs/>
          <w:i/>
          <w:sz w:val="28"/>
          <w:szCs w:val="28"/>
          <w:lang w:eastAsia="ru-RU"/>
        </w:rPr>
        <w:t>Развивающая:</w:t>
      </w:r>
    </w:p>
    <w:p w:rsidR="007F1E64" w:rsidRPr="000D4A54" w:rsidRDefault="007F1E64" w:rsidP="000D4A54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D4A54">
        <w:rPr>
          <w:rFonts w:ascii="Times New Roman" w:hAnsi="Times New Roman"/>
          <w:sz w:val="28"/>
          <w:szCs w:val="28"/>
        </w:rPr>
        <w:t xml:space="preserve">- </w:t>
      </w:r>
      <w:r w:rsidRPr="000D4A54">
        <w:rPr>
          <w:rFonts w:ascii="Times New Roman" w:hAnsi="Times New Roman"/>
          <w:sz w:val="28"/>
          <w:szCs w:val="28"/>
          <w:lang w:eastAsia="ru-RU"/>
        </w:rPr>
        <w:t>Развивать</w:t>
      </w:r>
      <w:r w:rsidRPr="000D4A54">
        <w:rPr>
          <w:rFonts w:ascii="Times New Roman" w:hAnsi="Times New Roman"/>
          <w:sz w:val="28"/>
          <w:szCs w:val="28"/>
        </w:rPr>
        <w:t xml:space="preserve"> нравственные качества (самостоятельность, дисциплину, взаимопомощь, дружбу);</w:t>
      </w:r>
    </w:p>
    <w:p w:rsidR="007F1E64" w:rsidRPr="000D4A54" w:rsidRDefault="007F1E64" w:rsidP="000D4A54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D4A54">
        <w:rPr>
          <w:rFonts w:ascii="Times New Roman" w:hAnsi="Times New Roman"/>
          <w:b/>
          <w:sz w:val="28"/>
          <w:szCs w:val="28"/>
        </w:rPr>
        <w:t xml:space="preserve">- </w:t>
      </w:r>
      <w:r w:rsidRPr="000D4A54">
        <w:rPr>
          <w:rFonts w:ascii="Times New Roman" w:hAnsi="Times New Roman"/>
          <w:sz w:val="28"/>
          <w:szCs w:val="28"/>
        </w:rPr>
        <w:t xml:space="preserve">Развивать внимание, ловкость, </w:t>
      </w:r>
      <w:r>
        <w:rPr>
          <w:rFonts w:ascii="Times New Roman" w:hAnsi="Times New Roman"/>
          <w:color w:val="000000"/>
          <w:sz w:val="28"/>
          <w:szCs w:val="28"/>
        </w:rPr>
        <w:t>быстроту,</w:t>
      </w:r>
      <w:r w:rsidRPr="000D4A54">
        <w:rPr>
          <w:rFonts w:ascii="Times New Roman" w:hAnsi="Times New Roman"/>
          <w:color w:val="000000"/>
          <w:sz w:val="28"/>
          <w:szCs w:val="28"/>
        </w:rPr>
        <w:t xml:space="preserve"> подвижность, активность, смекалку, внимательность, </w:t>
      </w:r>
      <w:r w:rsidRPr="000D4A54">
        <w:rPr>
          <w:rFonts w:ascii="Times New Roman" w:hAnsi="Times New Roman"/>
          <w:sz w:val="28"/>
          <w:szCs w:val="28"/>
        </w:rPr>
        <w:t>координацию движений и инициативность;</w:t>
      </w:r>
    </w:p>
    <w:p w:rsidR="007F1E64" w:rsidRPr="000D4A54" w:rsidRDefault="007F1E64" w:rsidP="000D4A54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Pr="00F57D24">
        <w:rPr>
          <w:rFonts w:ascii="Times New Roman" w:hAnsi="Times New Roman"/>
          <w:sz w:val="28"/>
          <w:szCs w:val="28"/>
        </w:rPr>
        <w:t>Укреплени</w:t>
      </w:r>
      <w:r>
        <w:rPr>
          <w:rFonts w:ascii="Times New Roman" w:hAnsi="Times New Roman"/>
          <w:sz w:val="28"/>
          <w:szCs w:val="28"/>
        </w:rPr>
        <w:t>е здоровья детей;</w:t>
      </w:r>
    </w:p>
    <w:p w:rsidR="007F1E64" w:rsidRPr="00D77C2E" w:rsidRDefault="007F1E64" w:rsidP="00FF1959">
      <w:pPr>
        <w:shd w:val="clear" w:color="auto" w:fill="FFFFFF"/>
        <w:spacing w:after="0" w:line="240" w:lineRule="auto"/>
        <w:outlineLvl w:val="0"/>
        <w:rPr>
          <w:i/>
          <w:sz w:val="28"/>
          <w:szCs w:val="28"/>
          <w:lang w:eastAsia="ru-RU"/>
        </w:rPr>
      </w:pPr>
      <w:r w:rsidRPr="00D77C2E">
        <w:rPr>
          <w:rFonts w:ascii="Times New Roman" w:hAnsi="Times New Roman"/>
          <w:bCs/>
          <w:i/>
          <w:sz w:val="28"/>
          <w:szCs w:val="28"/>
          <w:lang w:eastAsia="ru-RU"/>
        </w:rPr>
        <w:t>В) Воспитательная:</w:t>
      </w:r>
    </w:p>
    <w:p w:rsidR="007F1E64" w:rsidRDefault="007F1E64" w:rsidP="006B1212">
      <w:pPr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Воспитывать потребность в систематических занятиях физической культурой и спортом, а так же потребность в </w:t>
      </w:r>
      <w:r w:rsidRPr="00AD3509">
        <w:rPr>
          <w:rFonts w:ascii="Times New Roman" w:hAnsi="Times New Roman"/>
          <w:sz w:val="28"/>
          <w:szCs w:val="28"/>
        </w:rPr>
        <w:t>здорово</w:t>
      </w:r>
      <w:r>
        <w:rPr>
          <w:rFonts w:ascii="Times New Roman" w:hAnsi="Times New Roman"/>
          <w:sz w:val="28"/>
          <w:szCs w:val="28"/>
        </w:rPr>
        <w:t>м образе</w:t>
      </w:r>
      <w:r w:rsidRPr="00AD3509">
        <w:rPr>
          <w:rFonts w:ascii="Times New Roman" w:hAnsi="Times New Roman"/>
          <w:sz w:val="28"/>
          <w:szCs w:val="28"/>
        </w:rPr>
        <w:t xml:space="preserve"> жизни;</w:t>
      </w:r>
    </w:p>
    <w:p w:rsidR="007F1E64" w:rsidRPr="000D4A54" w:rsidRDefault="007F1E64" w:rsidP="000D4A54">
      <w:pPr>
        <w:pStyle w:val="NormalWeb"/>
        <w:spacing w:before="0" w:beforeAutospacing="0" w:after="0" w:afterAutospacing="0"/>
        <w:ind w:firstLine="540"/>
        <w:jc w:val="both"/>
        <w:rPr>
          <w:color w:val="000000"/>
          <w:sz w:val="28"/>
          <w:szCs w:val="28"/>
        </w:rPr>
      </w:pPr>
      <w:r w:rsidRPr="000D4A54">
        <w:rPr>
          <w:sz w:val="28"/>
          <w:szCs w:val="28"/>
        </w:rPr>
        <w:t>- Воспитывать чувство коллективизма, доброжелательности</w:t>
      </w:r>
      <w:r>
        <w:rPr>
          <w:sz w:val="28"/>
          <w:szCs w:val="28"/>
        </w:rPr>
        <w:t>;</w:t>
      </w:r>
    </w:p>
    <w:p w:rsidR="007F1E64" w:rsidRPr="00AD3509" w:rsidRDefault="007F1E64" w:rsidP="00FF1959">
      <w:pPr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AD3509">
        <w:rPr>
          <w:rFonts w:ascii="Times New Roman" w:hAnsi="Times New Roman"/>
          <w:sz w:val="28"/>
          <w:szCs w:val="28"/>
          <w:lang w:eastAsia="ru-RU"/>
        </w:rPr>
        <w:t>Воспитывать выдержку и силу воли.</w:t>
      </w:r>
    </w:p>
    <w:p w:rsidR="007F1E64" w:rsidRPr="000D4A54" w:rsidRDefault="007F1E64" w:rsidP="001248CF">
      <w:pPr>
        <w:pStyle w:val="Style4"/>
        <w:widowControl/>
        <w:tabs>
          <w:tab w:val="left" w:pos="571"/>
        </w:tabs>
        <w:spacing w:line="240" w:lineRule="auto"/>
        <w:ind w:firstLine="540"/>
        <w:rPr>
          <w:rStyle w:val="FontStyle12"/>
          <w:b w:val="0"/>
          <w:sz w:val="28"/>
          <w:szCs w:val="28"/>
        </w:rPr>
      </w:pPr>
      <w:r w:rsidRPr="000D4A54">
        <w:rPr>
          <w:rStyle w:val="FontStyle12"/>
          <w:sz w:val="28"/>
          <w:szCs w:val="28"/>
        </w:rPr>
        <w:t>Возраст детей:</w:t>
      </w:r>
      <w:r>
        <w:rPr>
          <w:rStyle w:val="FontStyle12"/>
          <w:b w:val="0"/>
          <w:sz w:val="28"/>
          <w:szCs w:val="28"/>
        </w:rPr>
        <w:t xml:space="preserve"> 5-6</w:t>
      </w:r>
      <w:r w:rsidRPr="000D4A54">
        <w:rPr>
          <w:rStyle w:val="FontStyle12"/>
          <w:b w:val="0"/>
          <w:sz w:val="28"/>
          <w:szCs w:val="28"/>
        </w:rPr>
        <w:t xml:space="preserve"> лет.</w:t>
      </w:r>
    </w:p>
    <w:p w:rsidR="007F1E64" w:rsidRPr="000D4A54" w:rsidRDefault="007F1E64" w:rsidP="001248CF">
      <w:pPr>
        <w:pStyle w:val="Style4"/>
        <w:widowControl/>
        <w:tabs>
          <w:tab w:val="left" w:pos="571"/>
        </w:tabs>
        <w:spacing w:line="240" w:lineRule="auto"/>
        <w:ind w:firstLine="540"/>
        <w:rPr>
          <w:sz w:val="28"/>
          <w:szCs w:val="28"/>
        </w:rPr>
      </w:pPr>
      <w:r w:rsidRPr="000D4A54">
        <w:rPr>
          <w:b/>
          <w:sz w:val="28"/>
          <w:szCs w:val="28"/>
        </w:rPr>
        <w:t xml:space="preserve">Оборудование и инвентарь: </w:t>
      </w:r>
      <w:r w:rsidRPr="000D4A54">
        <w:rPr>
          <w:sz w:val="28"/>
          <w:szCs w:val="28"/>
        </w:rPr>
        <w:t xml:space="preserve">музыкальное оборудование, </w:t>
      </w:r>
      <w:r>
        <w:rPr>
          <w:sz w:val="28"/>
          <w:szCs w:val="28"/>
        </w:rPr>
        <w:t xml:space="preserve">4 </w:t>
      </w:r>
      <w:r w:rsidRPr="00051929">
        <w:rPr>
          <w:sz w:val="28"/>
          <w:szCs w:val="28"/>
        </w:rPr>
        <w:t xml:space="preserve">фишки, </w:t>
      </w:r>
      <w:r>
        <w:rPr>
          <w:sz w:val="28"/>
          <w:szCs w:val="28"/>
        </w:rPr>
        <w:t>1 корзина, мини-мячи, 2 короба, 2 сачка, 2 пары ласт, подводные очки, подводная трубка, 2 надувных круга, 2 пенопластовых круга, 2 пары надувных нарукавников.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455D2">
        <w:rPr>
          <w:rFonts w:ascii="Times New Roman" w:hAnsi="Times New Roman"/>
          <w:b/>
          <w:sz w:val="28"/>
          <w:szCs w:val="28"/>
        </w:rPr>
        <w:t>Место проведения:</w:t>
      </w:r>
      <w:r>
        <w:rPr>
          <w:rFonts w:ascii="Times New Roman" w:hAnsi="Times New Roman"/>
          <w:sz w:val="28"/>
          <w:szCs w:val="28"/>
        </w:rPr>
        <w:t xml:space="preserve"> спортивный зал.</w:t>
      </w:r>
    </w:p>
    <w:p w:rsidR="007F1E64" w:rsidRDefault="007F1E64" w:rsidP="000D4A54">
      <w:pPr>
        <w:spacing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0D4A54">
        <w:rPr>
          <w:rFonts w:ascii="Times New Roman" w:hAnsi="Times New Roman"/>
          <w:b/>
          <w:sz w:val="28"/>
          <w:szCs w:val="28"/>
        </w:rPr>
        <w:t xml:space="preserve">ХОД </w:t>
      </w:r>
      <w:r>
        <w:rPr>
          <w:rFonts w:ascii="Times New Roman" w:hAnsi="Times New Roman"/>
          <w:b/>
          <w:sz w:val="28"/>
          <w:szCs w:val="28"/>
        </w:rPr>
        <w:t>МЕРОПРИЯТИЯ</w:t>
      </w:r>
      <w:r w:rsidRPr="00F57D24">
        <w:rPr>
          <w:rFonts w:ascii="Times New Roman" w:hAnsi="Times New Roman"/>
          <w:sz w:val="28"/>
          <w:szCs w:val="28"/>
        </w:rPr>
        <w:t>.</w:t>
      </w:r>
    </w:p>
    <w:p w:rsidR="007F1E64" w:rsidRPr="00CD0EBF" w:rsidRDefault="007F1E64" w:rsidP="001248CF">
      <w:pPr>
        <w:spacing w:line="240" w:lineRule="auto"/>
        <w:ind w:firstLine="540"/>
        <w:jc w:val="both"/>
        <w:outlineLvl w:val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Вся группа строится с воспитателем. Звучит музыка. </w:t>
      </w:r>
    </w:p>
    <w:p w:rsidR="007F1E64" w:rsidRDefault="007F1E64" w:rsidP="001248CF">
      <w:pPr>
        <w:spacing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Здравствуйте, ребята! Исенмесез! </w:t>
      </w:r>
      <w:r w:rsidRPr="00C318C4">
        <w:rPr>
          <w:rFonts w:ascii="Times New Roman" w:hAnsi="Times New Roman"/>
          <w:i/>
          <w:sz w:val="28"/>
          <w:szCs w:val="28"/>
        </w:rPr>
        <w:t>(Дети здороваются)</w:t>
      </w:r>
    </w:p>
    <w:p w:rsidR="007F1E64" w:rsidRPr="00BB595E" w:rsidRDefault="007F1E64" w:rsidP="00D62896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Ребята, представляете, сегодня, когда я шла на работу, мне повстречался один интересный человек и передал для вас вот этот рюкзак! А кто это был вы сможете узнать, заглянув в рюкзак. Итак, достаем по очереди. Что же это? </w:t>
      </w:r>
      <w:r w:rsidRPr="00BB595E">
        <w:rPr>
          <w:rFonts w:ascii="Times New Roman" w:hAnsi="Times New Roman"/>
          <w:i/>
          <w:sz w:val="28"/>
          <w:szCs w:val="28"/>
        </w:rPr>
        <w:t>(ведущий поочередно достает из рюкзака маску, трубку и ласты)</w:t>
      </w:r>
      <w:r>
        <w:rPr>
          <w:rFonts w:ascii="Times New Roman" w:hAnsi="Times New Roman"/>
          <w:sz w:val="28"/>
          <w:szCs w:val="28"/>
        </w:rPr>
        <w:t xml:space="preserve"> Для чего это нужно? Кто этим пользуется? Как называется эта профессия? </w:t>
      </w:r>
      <w:r w:rsidRPr="00BB595E">
        <w:rPr>
          <w:rFonts w:ascii="Times New Roman" w:hAnsi="Times New Roman"/>
          <w:i/>
          <w:sz w:val="28"/>
          <w:szCs w:val="28"/>
        </w:rPr>
        <w:t>(Ответы детей)</w:t>
      </w:r>
      <w:r>
        <w:rPr>
          <w:rFonts w:ascii="Times New Roman" w:hAnsi="Times New Roman"/>
          <w:sz w:val="28"/>
          <w:szCs w:val="28"/>
        </w:rPr>
        <w:t xml:space="preserve"> Молодцы!</w:t>
      </w: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Сегодня мы собрались на праздник не простой,</w:t>
      </w: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связан он с отвагой, и в основном с водой!</w:t>
      </w: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скажем мы без лести и даже без прикрас:</w:t>
      </w: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Профессия отважных - это водолаз!</w:t>
      </w:r>
    </w:p>
    <w:p w:rsidR="007F1E64" w:rsidRDefault="007F1E64" w:rsidP="001248CF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</w:p>
    <w:p w:rsidR="007F1E64" w:rsidRPr="00E36401" w:rsidRDefault="007F1E64" w:rsidP="00E36401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6401">
        <w:rPr>
          <w:rFonts w:ascii="Times New Roman" w:hAnsi="Times New Roman"/>
          <w:sz w:val="28"/>
          <w:szCs w:val="28"/>
          <w:lang w:eastAsia="ru-RU"/>
        </w:rPr>
        <w:t>Мы мало знаем о водолазах, так как это очень редкая профессия. Она связана с большим риском, требует от человека выносливости, смелости и</w:t>
      </w:r>
      <w:r>
        <w:rPr>
          <w:rFonts w:ascii="Times New Roman" w:hAnsi="Times New Roman"/>
          <w:sz w:val="28"/>
          <w:szCs w:val="28"/>
          <w:lang w:eastAsia="ru-RU"/>
        </w:rPr>
        <w:t xml:space="preserve"> хорошего здоровья. Водолазы</w:t>
      </w:r>
      <w:r w:rsidRPr="00E36401">
        <w:rPr>
          <w:rFonts w:ascii="Times New Roman" w:hAnsi="Times New Roman"/>
          <w:sz w:val="28"/>
          <w:szCs w:val="28"/>
          <w:lang w:eastAsia="ru-RU"/>
        </w:rPr>
        <w:t xml:space="preserve"> ремонтируют суда, проверяют подводные сооружения, нефтяных платформы, обследуют природные водоём</w:t>
      </w:r>
      <w:r>
        <w:rPr>
          <w:rFonts w:ascii="Times New Roman" w:hAnsi="Times New Roman"/>
          <w:sz w:val="28"/>
          <w:szCs w:val="28"/>
          <w:lang w:eastAsia="ru-RU"/>
        </w:rPr>
        <w:t xml:space="preserve">ы, ведут спасательные работы. А </w:t>
      </w:r>
      <w:r w:rsidRPr="00E36401">
        <w:rPr>
          <w:rFonts w:ascii="Times New Roman" w:hAnsi="Times New Roman"/>
          <w:sz w:val="28"/>
          <w:szCs w:val="28"/>
          <w:lang w:eastAsia="ru-RU"/>
        </w:rPr>
        <w:t>есть и водолазы военные.</w:t>
      </w:r>
    </w:p>
    <w:p w:rsidR="007F1E64" w:rsidRDefault="007F1E64" w:rsidP="00E36401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6401">
        <w:rPr>
          <w:rFonts w:ascii="Times New Roman" w:hAnsi="Times New Roman"/>
          <w:sz w:val="28"/>
          <w:szCs w:val="28"/>
          <w:lang w:eastAsia="ru-RU"/>
        </w:rPr>
        <w:t>Часто водолазы работают в холодной воде, в суровых погодных условиях, они сталкиваются с перепадами давления. С 1907 году корабли и подводные лодки оснащаются водолазным оборудованием. Это помогает при спасении людей.</w:t>
      </w:r>
    </w:p>
    <w:p w:rsidR="007F1E64" w:rsidRPr="00E36401" w:rsidRDefault="007F1E64" w:rsidP="00E36401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36401">
        <w:rPr>
          <w:rFonts w:ascii="Times New Roman" w:hAnsi="Times New Roman"/>
          <w:sz w:val="28"/>
          <w:szCs w:val="28"/>
          <w:shd w:val="clear" w:color="auto" w:fill="FFFFFF"/>
        </w:rPr>
        <w:t>Водолаз, ты очень Смелый,</w:t>
      </w:r>
      <w:r w:rsidRPr="00E36401">
        <w:rPr>
          <w:rFonts w:ascii="Times New Roman" w:hAnsi="Times New Roman"/>
          <w:sz w:val="28"/>
          <w:szCs w:val="28"/>
        </w:rPr>
        <w:br/>
      </w:r>
      <w:r w:rsidRPr="00E36401">
        <w:rPr>
          <w:rFonts w:ascii="Times New Roman" w:hAnsi="Times New Roman"/>
          <w:sz w:val="28"/>
          <w:szCs w:val="28"/>
          <w:shd w:val="clear" w:color="auto" w:fill="FFFFFF"/>
        </w:rPr>
        <w:t>И искусный, И умелый:</w:t>
      </w:r>
      <w:r w:rsidRPr="00E36401">
        <w:rPr>
          <w:rFonts w:ascii="Times New Roman" w:hAnsi="Times New Roman"/>
          <w:sz w:val="28"/>
          <w:szCs w:val="28"/>
        </w:rPr>
        <w:br/>
      </w:r>
      <w:r w:rsidRPr="00E36401">
        <w:rPr>
          <w:rFonts w:ascii="Times New Roman" w:hAnsi="Times New Roman"/>
          <w:sz w:val="28"/>
          <w:szCs w:val="28"/>
          <w:shd w:val="clear" w:color="auto" w:fill="FFFFFF"/>
        </w:rPr>
        <w:t>Не боишься Ничего,</w:t>
      </w:r>
      <w:r w:rsidRPr="00E36401">
        <w:rPr>
          <w:rFonts w:ascii="Times New Roman" w:hAnsi="Times New Roman"/>
          <w:sz w:val="28"/>
          <w:szCs w:val="28"/>
        </w:rPr>
        <w:br/>
      </w:r>
      <w:r w:rsidRPr="00E36401">
        <w:rPr>
          <w:rFonts w:ascii="Times New Roman" w:hAnsi="Times New Roman"/>
          <w:sz w:val="28"/>
          <w:szCs w:val="28"/>
          <w:shd w:val="clear" w:color="auto" w:fill="FFFFFF"/>
        </w:rPr>
        <w:t>Опускаешься На дно!</w:t>
      </w:r>
    </w:p>
    <w:p w:rsidR="007F1E64" w:rsidRDefault="007F1E64" w:rsidP="00E36401">
      <w:pPr>
        <w:spacing w:before="225" w:after="225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Для него всего дороже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Ласты, маска, акваланг,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Погрузиться просто сможет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Даже в синий океан!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Для него вода важнее,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Чем горячий островок,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Быть ему еще сильнее,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Пожелаем между строк.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Мира, света и любви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Водолазам нашим,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Пусть сбываются мечты,</w:t>
      </w:r>
      <w:r w:rsidRPr="00E36401">
        <w:rPr>
          <w:rFonts w:ascii="Times New Roman" w:hAnsi="Times New Roman"/>
          <w:color w:val="000000"/>
          <w:sz w:val="28"/>
          <w:szCs w:val="28"/>
        </w:rPr>
        <w:br/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Улыбайтесь чаще!</w:t>
      </w:r>
      <w:r w:rsidRPr="00E364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</w:p>
    <w:p w:rsidR="007F1E64" w:rsidRDefault="007F1E64" w:rsidP="00D62896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36401">
        <w:rPr>
          <w:rFonts w:ascii="Times New Roman" w:hAnsi="Times New Roman"/>
          <w:sz w:val="28"/>
          <w:szCs w:val="28"/>
          <w:lang w:eastAsia="ru-RU"/>
        </w:rPr>
        <w:t>Безусловно, современные водолазы осуществляют работу в удобных гидрокостюмах, но их труд всё ещё остаётся тяжёлым.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E36401">
        <w:rPr>
          <w:rFonts w:ascii="Times New Roman" w:hAnsi="Times New Roman"/>
          <w:sz w:val="28"/>
          <w:szCs w:val="28"/>
          <w:lang w:eastAsia="ru-RU"/>
        </w:rPr>
        <w:t>Сегодня мы проверим, готовы ли вы, ребята, пополнить службу спасения. Для начала проведём разминку.</w:t>
      </w:r>
    </w:p>
    <w:p w:rsidR="007F1E64" w:rsidRDefault="007F1E64" w:rsidP="00D62896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7F1E64" w:rsidRPr="00D62896" w:rsidRDefault="007F1E64" w:rsidP="00D62896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7F1E64" w:rsidRPr="00692166" w:rsidRDefault="007F1E64" w:rsidP="007D61A4">
      <w:pPr>
        <w:ind w:firstLine="540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Подготовительная часть</w:t>
      </w:r>
    </w:p>
    <w:p w:rsidR="007F1E64" w:rsidRPr="007D61A4" w:rsidRDefault="007F1E64" w:rsidP="00D62896">
      <w:pPr>
        <w:pStyle w:val="NoSpacing"/>
        <w:ind w:firstLine="540"/>
        <w:jc w:val="both"/>
        <w:rPr>
          <w:rStyle w:val="FontStyle12"/>
          <w:b w:val="0"/>
          <w:i/>
          <w:sz w:val="28"/>
          <w:szCs w:val="28"/>
          <w:lang w:eastAsia="ru-RU"/>
        </w:rPr>
      </w:pPr>
      <w:r w:rsidRPr="00BA2D17">
        <w:rPr>
          <w:rFonts w:ascii="Times New Roman" w:hAnsi="Times New Roman"/>
          <w:i/>
          <w:color w:val="000000"/>
          <w:sz w:val="28"/>
          <w:szCs w:val="28"/>
        </w:rPr>
        <w:t xml:space="preserve">Дети поворачиваются </w:t>
      </w:r>
      <w:r>
        <w:rPr>
          <w:rFonts w:ascii="Times New Roman" w:hAnsi="Times New Roman"/>
          <w:i/>
          <w:color w:val="000000"/>
          <w:sz w:val="28"/>
          <w:szCs w:val="28"/>
        </w:rPr>
        <w:t>на</w:t>
      </w:r>
      <w:r w:rsidRPr="00BA2D17">
        <w:rPr>
          <w:rFonts w:ascii="Times New Roman" w:hAnsi="Times New Roman"/>
          <w:i/>
          <w:color w:val="000000"/>
          <w:sz w:val="28"/>
          <w:szCs w:val="28"/>
        </w:rPr>
        <w:t>право и начинают движение шагом по дорожке.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7D61A4">
        <w:rPr>
          <w:rFonts w:ascii="Times New Roman" w:hAnsi="Times New Roman"/>
          <w:i/>
          <w:sz w:val="28"/>
          <w:szCs w:val="28"/>
          <w:lang w:eastAsia="ru-RU"/>
        </w:rPr>
        <w:t>Ходьба: обычная в чередовании с ходьбой на носках - руки за голову, на пятках - руки за спиной. Бег по дорожке</w:t>
      </w:r>
      <w:r>
        <w:rPr>
          <w:rStyle w:val="FontStyle12"/>
          <w:b w:val="0"/>
          <w:i/>
          <w:sz w:val="28"/>
          <w:szCs w:val="28"/>
          <w:lang w:eastAsia="ru-RU"/>
        </w:rPr>
        <w:t xml:space="preserve">. </w:t>
      </w:r>
      <w:r w:rsidRPr="007D61A4">
        <w:rPr>
          <w:rStyle w:val="FontStyle12"/>
          <w:b w:val="0"/>
          <w:bCs/>
          <w:i/>
          <w:sz w:val="28"/>
          <w:szCs w:val="28"/>
        </w:rPr>
        <w:t>Ходьба.</w:t>
      </w:r>
    </w:p>
    <w:p w:rsidR="007F1E64" w:rsidRPr="00BA2D17" w:rsidRDefault="007F1E64" w:rsidP="007D61A4">
      <w:pPr>
        <w:ind w:firstLine="540"/>
        <w:jc w:val="both"/>
        <w:rPr>
          <w:rFonts w:ascii="Times New Roman" w:hAnsi="Times New Roman"/>
          <w:i/>
          <w:color w:val="000000"/>
          <w:sz w:val="28"/>
          <w:szCs w:val="28"/>
        </w:rPr>
      </w:pPr>
    </w:p>
    <w:p w:rsidR="007F1E64" w:rsidRDefault="007F1E64" w:rsidP="007D61A4">
      <w:pPr>
        <w:ind w:firstLine="360"/>
        <w:jc w:val="center"/>
        <w:outlineLvl w:val="0"/>
        <w:rPr>
          <w:rFonts w:ascii="Times New Roman" w:hAnsi="Times New Roman"/>
          <w:b/>
          <w:i/>
          <w:sz w:val="28"/>
          <w:szCs w:val="28"/>
        </w:rPr>
      </w:pPr>
      <w:r w:rsidRPr="00F13774">
        <w:rPr>
          <w:rFonts w:ascii="Times New Roman" w:hAnsi="Times New Roman"/>
          <w:b/>
          <w:i/>
          <w:sz w:val="28"/>
          <w:szCs w:val="28"/>
        </w:rPr>
        <w:t>ОРУ на месте (в кругу)</w:t>
      </w:r>
    </w:p>
    <w:p w:rsidR="007F1E64" w:rsidRDefault="007F1E64" w:rsidP="007D61A4">
      <w:pPr>
        <w:numPr>
          <w:ilvl w:val="0"/>
          <w:numId w:val="4"/>
        </w:num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И.П. – стойка ноги на ширине плеч, руки на пояс. 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поворот головы вправо;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– И.П.;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– тоже влево;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 – И.П. </w:t>
      </w:r>
      <w:r w:rsidRPr="00990489">
        <w:rPr>
          <w:rFonts w:ascii="Times New Roman" w:hAnsi="Times New Roman"/>
          <w:i/>
          <w:sz w:val="28"/>
          <w:szCs w:val="28"/>
        </w:rPr>
        <w:t>(упражнение выполняется 3-4 раза)</w:t>
      </w:r>
    </w:p>
    <w:p w:rsidR="007F1E64" w:rsidRDefault="007F1E64" w:rsidP="007D61A4">
      <w:pPr>
        <w:numPr>
          <w:ilvl w:val="0"/>
          <w:numId w:val="4"/>
        </w:num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И.П. – стойка ноги на ширине плеч, руки вниз. 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4 – круговые движения руками вперед;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5 - 8 – тоже назад </w:t>
      </w:r>
      <w:r>
        <w:rPr>
          <w:rFonts w:ascii="Times New Roman" w:hAnsi="Times New Roman"/>
          <w:i/>
          <w:sz w:val="28"/>
          <w:szCs w:val="28"/>
        </w:rPr>
        <w:t>(упражнение выполняется 2-3</w:t>
      </w:r>
      <w:r w:rsidRPr="00990489">
        <w:rPr>
          <w:rFonts w:ascii="Times New Roman" w:hAnsi="Times New Roman"/>
          <w:i/>
          <w:sz w:val="28"/>
          <w:szCs w:val="28"/>
        </w:rPr>
        <w:t xml:space="preserve"> раза)</w:t>
      </w:r>
    </w:p>
    <w:p w:rsidR="007F1E64" w:rsidRDefault="007F1E64" w:rsidP="007D61A4">
      <w:pPr>
        <w:numPr>
          <w:ilvl w:val="0"/>
          <w:numId w:val="4"/>
        </w:num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И.П. – стойка ноги на ширине плеч, руки на пояс. 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поворот туловища вправо;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– И.П.;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– тоже влево;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 – И.П. </w:t>
      </w:r>
      <w:r w:rsidRPr="00990489">
        <w:rPr>
          <w:rFonts w:ascii="Times New Roman" w:hAnsi="Times New Roman"/>
          <w:i/>
          <w:sz w:val="28"/>
          <w:szCs w:val="28"/>
        </w:rPr>
        <w:t>(упражнение выполняется 3-4 раза)</w:t>
      </w:r>
    </w:p>
    <w:p w:rsidR="007F1E64" w:rsidRDefault="007F1E64" w:rsidP="007D61A4">
      <w:pPr>
        <w:numPr>
          <w:ilvl w:val="0"/>
          <w:numId w:val="4"/>
        </w:num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И.П. – стойка ноги на ширине плеч, руки на пояс. 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наклон туловища вправо;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– И.П.;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– тоже влево;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 – И.П. </w:t>
      </w:r>
      <w:r w:rsidRPr="00990489">
        <w:rPr>
          <w:rFonts w:ascii="Times New Roman" w:hAnsi="Times New Roman"/>
          <w:i/>
          <w:sz w:val="28"/>
          <w:szCs w:val="28"/>
        </w:rPr>
        <w:t>(упражнение выполняется 3-4 раза)</w:t>
      </w:r>
    </w:p>
    <w:p w:rsidR="007F1E64" w:rsidRDefault="007F1E64" w:rsidP="007D61A4">
      <w:pPr>
        <w:numPr>
          <w:ilvl w:val="0"/>
          <w:numId w:val="4"/>
        </w:num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И.П. – стойка ноги на ширине плеч, руки вниз. 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– присед, руки вперед;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– И.П. </w:t>
      </w:r>
      <w:r w:rsidRPr="00990489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упражнение выполняется 10 раз</w:t>
      </w:r>
      <w:r w:rsidRPr="00990489">
        <w:rPr>
          <w:rFonts w:ascii="Times New Roman" w:hAnsi="Times New Roman"/>
          <w:i/>
          <w:sz w:val="28"/>
          <w:szCs w:val="28"/>
        </w:rPr>
        <w:t>)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6. </w:t>
      </w:r>
      <w:r w:rsidRPr="00C41139">
        <w:rPr>
          <w:rFonts w:ascii="Times New Roman" w:hAnsi="Times New Roman"/>
          <w:sz w:val="28"/>
          <w:szCs w:val="28"/>
        </w:rPr>
        <w:t>И.П. – узкая стойка,</w:t>
      </w:r>
      <w:r>
        <w:rPr>
          <w:rFonts w:ascii="Times New Roman" w:hAnsi="Times New Roman"/>
          <w:sz w:val="28"/>
          <w:szCs w:val="28"/>
        </w:rPr>
        <w:t xml:space="preserve"> руки на пояс.</w:t>
      </w:r>
    </w:p>
    <w:p w:rsidR="007F1E64" w:rsidRDefault="007F1E64" w:rsidP="007D61A4">
      <w:pPr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1-20</w:t>
      </w:r>
      <w:r w:rsidRPr="00C41139">
        <w:rPr>
          <w:rFonts w:ascii="Times New Roman" w:hAnsi="Times New Roman"/>
          <w:sz w:val="28"/>
          <w:szCs w:val="28"/>
        </w:rPr>
        <w:t xml:space="preserve"> – прыжки на 2х ногах.</w:t>
      </w:r>
    </w:p>
    <w:p w:rsidR="007F1E64" w:rsidRDefault="007F1E64" w:rsidP="00D62896">
      <w:pPr>
        <w:ind w:firstLine="54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месте шагом марш! 1, 2, 3, 4,1, 2, 3, 4! На дорожку шагом марш! Стой! 1, 2! На 1, 2 рассчитайсь! </w:t>
      </w:r>
      <w:r w:rsidRPr="00171609">
        <w:rPr>
          <w:rFonts w:ascii="Times New Roman" w:hAnsi="Times New Roman"/>
          <w:i/>
          <w:sz w:val="28"/>
          <w:szCs w:val="28"/>
        </w:rPr>
        <w:t xml:space="preserve">(Дети рассчитываются) </w:t>
      </w:r>
      <w:r>
        <w:rPr>
          <w:rFonts w:ascii="Times New Roman" w:hAnsi="Times New Roman"/>
          <w:sz w:val="28"/>
          <w:szCs w:val="28"/>
        </w:rPr>
        <w:t>Первые номера строятся в колонну у первой фишки, вторые номера – у второй!</w:t>
      </w:r>
    </w:p>
    <w:p w:rsidR="007F1E64" w:rsidRPr="00171609" w:rsidRDefault="007F1E64" w:rsidP="00171609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71609">
        <w:rPr>
          <w:rFonts w:ascii="Times New Roman" w:hAnsi="Times New Roman"/>
          <w:sz w:val="28"/>
          <w:szCs w:val="28"/>
          <w:lang w:eastAsia="ru-RU"/>
        </w:rPr>
        <w:t>Ребята, сейчас мы проверим какие вы быстрые, ловкие и смелые! Готовы команды? Итак, первое задание: назвать вашу команду!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71609">
        <w:rPr>
          <w:rFonts w:ascii="Times New Roman" w:hAnsi="Times New Roman"/>
          <w:i/>
          <w:sz w:val="28"/>
          <w:szCs w:val="28"/>
        </w:rPr>
        <w:t xml:space="preserve">(Дети </w:t>
      </w:r>
      <w:r>
        <w:rPr>
          <w:rFonts w:ascii="Times New Roman" w:hAnsi="Times New Roman"/>
          <w:i/>
          <w:sz w:val="28"/>
          <w:szCs w:val="28"/>
        </w:rPr>
        <w:t>совещаются, дают названия своим командам и представляются</w:t>
      </w:r>
      <w:r w:rsidRPr="00171609">
        <w:rPr>
          <w:rFonts w:ascii="Times New Roman" w:hAnsi="Times New Roman"/>
          <w:i/>
          <w:sz w:val="28"/>
          <w:szCs w:val="28"/>
        </w:rPr>
        <w:t>)</w:t>
      </w:r>
    </w:p>
    <w:p w:rsidR="007F1E64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 теперь, ребята, кто из вас быстрее? Сейчас мы и узнаем, объявляется конкурс: </w:t>
      </w:r>
      <w:r w:rsidRPr="00171609">
        <w:rPr>
          <w:rFonts w:ascii="Times New Roman" w:hAnsi="Times New Roman"/>
          <w:sz w:val="28"/>
          <w:szCs w:val="28"/>
          <w:lang w:eastAsia="ru-RU"/>
        </w:rPr>
        <w:t>«Бег в ластах»</w:t>
      </w:r>
      <w:r>
        <w:rPr>
          <w:rFonts w:ascii="Times New Roman" w:hAnsi="Times New Roman"/>
          <w:sz w:val="28"/>
          <w:szCs w:val="28"/>
          <w:lang w:eastAsia="ru-RU"/>
        </w:rPr>
        <w:t>. Вам нужно надеть ласты и д</w:t>
      </w:r>
      <w:r w:rsidRPr="00171609">
        <w:rPr>
          <w:rFonts w:ascii="Times New Roman" w:hAnsi="Times New Roman"/>
          <w:sz w:val="28"/>
          <w:szCs w:val="28"/>
          <w:lang w:eastAsia="ru-RU"/>
        </w:rPr>
        <w:t>обежать до ориентира и обратно</w:t>
      </w:r>
      <w:r>
        <w:rPr>
          <w:rFonts w:ascii="Times New Roman" w:hAnsi="Times New Roman"/>
          <w:sz w:val="28"/>
          <w:szCs w:val="28"/>
          <w:lang w:eastAsia="ru-RU"/>
        </w:rPr>
        <w:t xml:space="preserve">, затем передать ласты следующему участнику команды. 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Победит команда, первая завершившая задание.</w:t>
      </w:r>
    </w:p>
    <w:p w:rsidR="007F1E64" w:rsidRPr="00171609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Молодцы, ребята!</w:t>
      </w:r>
    </w:p>
    <w:p w:rsidR="007F1E64" w:rsidRPr="00171609" w:rsidRDefault="007F1E64" w:rsidP="003811FE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71609">
        <w:rPr>
          <w:rFonts w:ascii="Times New Roman" w:hAnsi="Times New Roman"/>
          <w:sz w:val="28"/>
          <w:szCs w:val="28"/>
          <w:lang w:eastAsia="ru-RU"/>
        </w:rPr>
        <w:t>Спешат на помощь Чип и Дейл,</w:t>
      </w:r>
    </w:p>
    <w:p w:rsidR="007F1E64" w:rsidRPr="00171609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71609">
        <w:rPr>
          <w:rFonts w:ascii="Times New Roman" w:hAnsi="Times New Roman"/>
          <w:sz w:val="28"/>
          <w:szCs w:val="28"/>
          <w:lang w:eastAsia="ru-RU"/>
        </w:rPr>
        <w:t>Так в мультиках только бывает.</w:t>
      </w:r>
    </w:p>
    <w:p w:rsidR="007F1E64" w:rsidRPr="00171609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71609">
        <w:rPr>
          <w:rFonts w:ascii="Times New Roman" w:hAnsi="Times New Roman"/>
          <w:sz w:val="28"/>
          <w:szCs w:val="28"/>
          <w:lang w:eastAsia="ru-RU"/>
        </w:rPr>
        <w:t>А в жизни к людям, находящимся в воде,</w:t>
      </w:r>
    </w:p>
    <w:p w:rsidR="007F1E64" w:rsidRPr="00171609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71609">
        <w:rPr>
          <w:rFonts w:ascii="Times New Roman" w:hAnsi="Times New Roman"/>
          <w:sz w:val="28"/>
          <w:szCs w:val="28"/>
          <w:lang w:eastAsia="ru-RU"/>
        </w:rPr>
        <w:t>Водолаз первым прибывает.</w:t>
      </w:r>
    </w:p>
    <w:p w:rsidR="007F1E64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Объявляется конкурс «Кто первый». Дети строятся в колонну, перед колонной на пол кладется спасательный круг. По команде первый, стоящий в колонне поднимает спасательный круг и передает сверху по цепочке другим участникам команды, когда спасательный круг оказывается у последнего в колонне, он с кругом в руках бежит вперед и встает впереди колонны с поднятым вверх кругом. 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Победит команда, первая завершившая задание.</w:t>
      </w:r>
    </w:p>
    <w:p w:rsidR="007F1E64" w:rsidRPr="00D62896" w:rsidRDefault="007F1E64" w:rsidP="00D62896">
      <w:pPr>
        <w:spacing w:before="225" w:after="225" w:line="240" w:lineRule="auto"/>
        <w:jc w:val="both"/>
        <w:rPr>
          <w:rFonts w:ascii="Times New Roman" w:hAnsi="Times New Roman"/>
          <w:sz w:val="28"/>
          <w:szCs w:val="28"/>
        </w:rPr>
      </w:pPr>
      <w:r w:rsidRPr="005E2A0F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165pt">
            <v:imagedata r:id="rId5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</w:t>
      </w:r>
      <w:r w:rsidRPr="005E2A0F">
        <w:rPr>
          <w:rFonts w:ascii="Times New Roman" w:hAnsi="Times New Roman"/>
          <w:sz w:val="28"/>
          <w:szCs w:val="28"/>
        </w:rPr>
        <w:pict>
          <v:shape id="_x0000_i1026" type="#_x0000_t75" style="width:219.75pt;height:165pt">
            <v:imagedata r:id="rId6" o:title=""/>
          </v:shape>
        </w:pict>
      </w:r>
    </w:p>
    <w:p w:rsidR="007F1E64" w:rsidRPr="00171609" w:rsidRDefault="007F1E64" w:rsidP="005D4DED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Молодцы, ребята! Вы достойны стать настоящими водолазами!</w:t>
      </w:r>
    </w:p>
    <w:p w:rsidR="007F1E64" w:rsidRPr="00035873" w:rsidRDefault="007F1E64" w:rsidP="00035873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35873">
        <w:rPr>
          <w:rFonts w:ascii="Times New Roman" w:hAnsi="Times New Roman"/>
          <w:sz w:val="28"/>
          <w:szCs w:val="28"/>
          <w:lang w:eastAsia="ru-RU"/>
        </w:rPr>
        <w:t>Работа сложною бывает иногда,</w:t>
      </w:r>
    </w:p>
    <w:p w:rsidR="007F1E64" w:rsidRPr="00035873" w:rsidRDefault="007F1E64" w:rsidP="00035873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А часто чересчур опасной,</w:t>
      </w:r>
    </w:p>
    <w:p w:rsidR="007F1E64" w:rsidRPr="00035873" w:rsidRDefault="007F1E64" w:rsidP="00035873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Но водолаз наш, справится всегда</w:t>
      </w:r>
    </w:p>
    <w:p w:rsidR="007F1E64" w:rsidRPr="00035873" w:rsidRDefault="007F1E64" w:rsidP="00035873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С инструкцией своей прекрасно.</w:t>
      </w:r>
    </w:p>
    <w:p w:rsidR="007F1E64" w:rsidRDefault="007F1E64" w:rsidP="00CC7A90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Объявляется конкурс </w:t>
      </w:r>
      <w:r w:rsidRPr="00035873">
        <w:rPr>
          <w:rFonts w:ascii="Times New Roman" w:hAnsi="Times New Roman"/>
          <w:sz w:val="28"/>
          <w:szCs w:val="28"/>
          <w:lang w:eastAsia="ru-RU"/>
        </w:rPr>
        <w:t>«Лучший пловец»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035873">
        <w:rPr>
          <w:rFonts w:ascii="Times New Roman" w:hAnsi="Times New Roman"/>
          <w:sz w:val="28"/>
          <w:szCs w:val="28"/>
          <w:lang w:eastAsia="ru-RU"/>
        </w:rPr>
        <w:t>Н</w:t>
      </w:r>
      <w:r>
        <w:rPr>
          <w:rFonts w:ascii="Times New Roman" w:hAnsi="Times New Roman"/>
          <w:sz w:val="28"/>
          <w:szCs w:val="28"/>
          <w:lang w:eastAsia="ru-RU"/>
        </w:rPr>
        <w:t>ужно о</w:t>
      </w:r>
      <w:r w:rsidRPr="00035873">
        <w:rPr>
          <w:rFonts w:ascii="Times New Roman" w:hAnsi="Times New Roman"/>
          <w:sz w:val="28"/>
          <w:szCs w:val="28"/>
          <w:lang w:eastAsia="ru-RU"/>
        </w:rPr>
        <w:t xml:space="preserve">деть надувной круг, пробежать </w:t>
      </w:r>
      <w:r>
        <w:rPr>
          <w:rFonts w:ascii="Times New Roman" w:hAnsi="Times New Roman"/>
          <w:sz w:val="28"/>
          <w:szCs w:val="28"/>
          <w:lang w:eastAsia="ru-RU"/>
        </w:rPr>
        <w:t xml:space="preserve">до ориентира и обратно, передать круг следующему участнику команды и встать позади колонны. 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Победит команда, первая завершившая задание.</w:t>
      </w:r>
    </w:p>
    <w:p w:rsidR="007F1E64" w:rsidRPr="00956986" w:rsidRDefault="007F1E64" w:rsidP="00CC7A90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5E2A0F">
        <w:rPr>
          <w:rFonts w:ascii="Times New Roman" w:hAnsi="Times New Roman"/>
          <w:i/>
          <w:sz w:val="28"/>
          <w:szCs w:val="28"/>
          <w:lang w:eastAsia="ru-RU"/>
        </w:rPr>
        <w:pict>
          <v:shape id="_x0000_i1027" type="#_x0000_t75" style="width:260.25pt;height:195pt">
            <v:imagedata r:id="rId7" o:title=""/>
          </v:shape>
        </w:pict>
      </w:r>
    </w:p>
    <w:p w:rsidR="007F1E64" w:rsidRPr="00D62896" w:rsidRDefault="007F1E64" w:rsidP="00D62896">
      <w:pPr>
        <w:spacing w:before="225" w:after="225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5E2A0F">
        <w:rPr>
          <w:rFonts w:ascii="Times New Roman" w:hAnsi="Times New Roman"/>
          <w:sz w:val="28"/>
          <w:szCs w:val="28"/>
        </w:rPr>
        <w:pict>
          <v:shape id="_x0000_i1028" type="#_x0000_t75" style="width:290.25pt;height:217.5pt">
            <v:imagedata r:id="rId8" o:title=""/>
          </v:shape>
        </w:pict>
      </w:r>
    </w:p>
    <w:p w:rsidR="007F1E64" w:rsidRPr="00035873" w:rsidRDefault="007F1E64" w:rsidP="00CC7A90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Молодцы, ребята! Вы справились с этим заданием!</w:t>
      </w:r>
    </w:p>
    <w:p w:rsidR="007F1E64" w:rsidRPr="00035873" w:rsidRDefault="007F1E64" w:rsidP="00035873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35873">
        <w:rPr>
          <w:rFonts w:ascii="Times New Roman" w:hAnsi="Times New Roman"/>
          <w:sz w:val="28"/>
          <w:szCs w:val="28"/>
          <w:lang w:eastAsia="ru-RU"/>
        </w:rPr>
        <w:t>Они придут на помощь нам,</w:t>
      </w:r>
    </w:p>
    <w:p w:rsidR="007F1E64" w:rsidRPr="00035873" w:rsidRDefault="007F1E64" w:rsidP="005D4DED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Когда бушует океан,</w:t>
      </w:r>
    </w:p>
    <w:p w:rsidR="007F1E64" w:rsidRPr="00035873" w:rsidRDefault="007F1E64" w:rsidP="005D4DED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Когда землетрясение,</w:t>
      </w:r>
    </w:p>
    <w:p w:rsidR="007F1E64" w:rsidRPr="00035873" w:rsidRDefault="007F1E64" w:rsidP="005D4DED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Тайфун иль наводнение.</w:t>
      </w:r>
    </w:p>
    <w:p w:rsidR="007F1E64" w:rsidRPr="00035873" w:rsidRDefault="007F1E64" w:rsidP="005D4DED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Рискуя жизнью, нас спасут –</w:t>
      </w:r>
    </w:p>
    <w:p w:rsidR="007F1E64" w:rsidRPr="00035873" w:rsidRDefault="007F1E64" w:rsidP="00035873">
      <w:pPr>
        <w:spacing w:before="225" w:after="225" w:line="240" w:lineRule="auto"/>
        <w:jc w:val="both"/>
        <w:rPr>
          <w:rFonts w:ascii="Times New Roman" w:hAnsi="Times New Roman"/>
          <w:sz w:val="28"/>
          <w:szCs w:val="28"/>
        </w:rPr>
      </w:pPr>
      <w:r w:rsidRPr="00035873">
        <w:rPr>
          <w:rFonts w:ascii="Times New Roman" w:hAnsi="Times New Roman"/>
          <w:sz w:val="28"/>
          <w:szCs w:val="28"/>
          <w:lang w:eastAsia="ru-RU"/>
        </w:rPr>
        <w:t>Такой у них опасный труд!</w:t>
      </w:r>
    </w:p>
    <w:p w:rsidR="007F1E64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Объявляется конкурс </w:t>
      </w:r>
      <w:r w:rsidRPr="00171609">
        <w:rPr>
          <w:rFonts w:ascii="Times New Roman" w:hAnsi="Times New Roman"/>
          <w:sz w:val="28"/>
          <w:szCs w:val="28"/>
          <w:lang w:eastAsia="ru-RU"/>
        </w:rPr>
        <w:t>«Спасение утопающего»</w:t>
      </w:r>
      <w:r>
        <w:rPr>
          <w:rFonts w:ascii="Times New Roman" w:hAnsi="Times New Roman"/>
          <w:sz w:val="28"/>
          <w:szCs w:val="28"/>
          <w:lang w:eastAsia="ru-RU"/>
        </w:rPr>
        <w:t xml:space="preserve">. Командир одевает спасательный круг, берет за руку одного участника и они вдвоем бегут до ориентира, где командир оставляет участника команды и бежит за следующим участником, и т.д. до тех пор, пока все участники не окажутся у ориентира. 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Победит команда, первая завершившая задание.</w:t>
      </w:r>
    </w:p>
    <w:p w:rsidR="007F1E64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7F1E64" w:rsidRPr="00956986" w:rsidRDefault="007F1E64" w:rsidP="00956986">
      <w:pPr>
        <w:spacing w:before="225" w:after="225" w:line="24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5E2A0F">
        <w:rPr>
          <w:rFonts w:ascii="Times New Roman" w:hAnsi="Times New Roman"/>
          <w:sz w:val="28"/>
          <w:szCs w:val="28"/>
          <w:lang w:eastAsia="ru-RU"/>
        </w:rPr>
        <w:pict>
          <v:shape id="_x0000_i1029" type="#_x0000_t75" style="width:290.25pt;height:217.5pt">
            <v:imagedata r:id="rId9" o:title=""/>
          </v:shape>
        </w:pict>
      </w:r>
    </w:p>
    <w:p w:rsidR="007F1E64" w:rsidRPr="00171609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Молодцы, ребята!</w:t>
      </w:r>
    </w:p>
    <w:p w:rsidR="007F1E64" w:rsidRDefault="007F1E64" w:rsidP="003811FE">
      <w:pPr>
        <w:spacing w:before="225" w:after="225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 теперь, </w:t>
      </w:r>
      <w:r>
        <w:rPr>
          <w:rFonts w:ascii="Times New Roman" w:hAnsi="Times New Roman"/>
          <w:sz w:val="28"/>
          <w:szCs w:val="28"/>
          <w:lang w:eastAsia="ru-RU"/>
        </w:rPr>
        <w:t>объявляется интеллектуальный конкурс. По очереди детям показываются картинки, они отвечают, что там изображено и для чего это.</w:t>
      </w:r>
    </w:p>
    <w:p w:rsidR="007F1E64" w:rsidRPr="00664601" w:rsidRDefault="007F1E64" w:rsidP="00664601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64601">
        <w:rPr>
          <w:rFonts w:ascii="Times New Roman" w:hAnsi="Times New Roman"/>
          <w:sz w:val="28"/>
          <w:szCs w:val="28"/>
          <w:lang w:eastAsia="ru-RU"/>
        </w:rPr>
        <w:t>Из морских глубин она,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Поднимается со дна.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Быстрой тенью подплывает,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Плавником воду срезает.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Бороздит все океаны,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У акулы- нет ей равных.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Пасть полна зубов острющих.</w:t>
      </w:r>
    </w:p>
    <w:p w:rsidR="007F1E64" w:rsidRPr="00664601" w:rsidRDefault="007F1E64" w:rsidP="006646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Бойся всякий, с ней плывущий!</w:t>
      </w:r>
    </w:p>
    <w:p w:rsidR="007F1E64" w:rsidRDefault="007F1E64" w:rsidP="00664601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 xml:space="preserve">бъявляется конкурс </w:t>
      </w:r>
      <w:r w:rsidRPr="00664601">
        <w:rPr>
          <w:rFonts w:ascii="Times New Roman" w:hAnsi="Times New Roman"/>
          <w:sz w:val="28"/>
          <w:szCs w:val="28"/>
          <w:lang w:eastAsia="ru-RU"/>
        </w:rPr>
        <w:t>«Опасная акула»</w:t>
      </w:r>
      <w:r>
        <w:rPr>
          <w:rFonts w:ascii="Times New Roman" w:hAnsi="Times New Roman"/>
          <w:sz w:val="28"/>
          <w:szCs w:val="28"/>
          <w:lang w:eastAsia="ru-RU"/>
        </w:rPr>
        <w:t xml:space="preserve">. Ваша задача с сачком в руках добежать до акулы, сачком выловить из пасти акулы рыбок и перенести их в ведро. Передать сачок другому участнику команды и встать позади колонны. 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Победит команда, первая завершившая задание</w:t>
      </w:r>
      <w:r>
        <w:rPr>
          <w:rFonts w:ascii="Times New Roman" w:hAnsi="Times New Roman"/>
          <w:i/>
          <w:sz w:val="28"/>
          <w:szCs w:val="28"/>
          <w:lang w:eastAsia="ru-RU"/>
        </w:rPr>
        <w:t xml:space="preserve"> и спасшая наибольшее число «рыбок»</w:t>
      </w:r>
      <w:r w:rsidRPr="003811FE">
        <w:rPr>
          <w:rFonts w:ascii="Times New Roman" w:hAnsi="Times New Roman"/>
          <w:i/>
          <w:sz w:val="28"/>
          <w:szCs w:val="28"/>
          <w:lang w:eastAsia="ru-RU"/>
        </w:rPr>
        <w:t>.</w:t>
      </w:r>
    </w:p>
    <w:p w:rsidR="007F1E64" w:rsidRDefault="007F1E64" w:rsidP="00664601">
      <w:pPr>
        <w:spacing w:before="225" w:after="225" w:line="240" w:lineRule="auto"/>
        <w:ind w:firstLine="54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Молодцы, ребята! Вы справились с этим заданием!</w:t>
      </w:r>
    </w:p>
    <w:p w:rsidR="007F1E64" w:rsidRPr="00CC7A90" w:rsidRDefault="007F1E64" w:rsidP="00956986">
      <w:pPr>
        <w:spacing w:before="225" w:after="225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5E2A0F">
        <w:rPr>
          <w:rFonts w:ascii="Times New Roman" w:hAnsi="Times New Roman"/>
          <w:sz w:val="28"/>
          <w:szCs w:val="28"/>
        </w:rPr>
        <w:pict>
          <v:shape id="_x0000_i1030" type="#_x0000_t75" style="width:270pt;height:202.5pt">
            <v:imagedata r:id="rId10" o:title=""/>
          </v:shape>
        </w:pict>
      </w:r>
    </w:p>
    <w:p w:rsidR="007F1E64" w:rsidRPr="00CC7A90" w:rsidRDefault="007F1E64" w:rsidP="00CC7A90">
      <w:pPr>
        <w:spacing w:before="225" w:after="225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Ведущий 2</w:t>
      </w:r>
      <w:r w:rsidRPr="003B01F6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C7A90">
        <w:rPr>
          <w:rFonts w:ascii="Times New Roman" w:hAnsi="Times New Roman"/>
          <w:sz w:val="28"/>
          <w:szCs w:val="28"/>
          <w:lang w:eastAsia="ru-RU"/>
        </w:rPr>
        <w:t>Водолазы — люди-рыбы,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Хоть обычные все с виду,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Их особенность одна —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Не пугает их вода,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Бездны, толщи океанов,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Как уютные диваны,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Себя чувствую свободно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Водолазы в сфере водной,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Поднимают и спасают,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И глубины изучают,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Без них трудно в море синем,</w:t>
      </w:r>
    </w:p>
    <w:p w:rsidR="007F1E64" w:rsidRPr="00CC7A90" w:rsidRDefault="007F1E64" w:rsidP="00E36401">
      <w:pPr>
        <w:spacing w:before="225" w:after="225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C7A90">
        <w:rPr>
          <w:rFonts w:ascii="Times New Roman" w:hAnsi="Times New Roman"/>
          <w:sz w:val="28"/>
          <w:szCs w:val="28"/>
          <w:lang w:eastAsia="ru-RU"/>
        </w:rPr>
        <w:t>За работу им СПАСИБО!</w:t>
      </w:r>
    </w:p>
    <w:p w:rsidR="007F1E64" w:rsidRDefault="007F1E64" w:rsidP="00664601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3B01F6">
        <w:rPr>
          <w:rFonts w:ascii="Times New Roman" w:hAnsi="Times New Roman"/>
          <w:b/>
          <w:sz w:val="28"/>
          <w:szCs w:val="28"/>
        </w:rPr>
        <w:t>Ведущий 1: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дорожку стройся! Направо! Шагом марш! </w:t>
      </w:r>
      <w:r w:rsidRPr="00664601">
        <w:rPr>
          <w:rFonts w:ascii="Times New Roman" w:hAnsi="Times New Roman"/>
          <w:i/>
          <w:sz w:val="28"/>
          <w:szCs w:val="28"/>
        </w:rPr>
        <w:t xml:space="preserve">(Дети проходят по дорожке здоровья) </w:t>
      </w:r>
      <w:r>
        <w:rPr>
          <w:rFonts w:ascii="Times New Roman" w:hAnsi="Times New Roman"/>
          <w:sz w:val="28"/>
          <w:szCs w:val="28"/>
        </w:rPr>
        <w:t>Стой 1, 2! Налево!</w:t>
      </w:r>
    </w:p>
    <w:p w:rsidR="007F1E64" w:rsidRDefault="007F1E64" w:rsidP="0066460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Ребята, что вам понравилось в нашей игре «Водолазы спешат на помощь»?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64601">
        <w:rPr>
          <w:rFonts w:ascii="Times New Roman" w:hAnsi="Times New Roman"/>
          <w:i/>
          <w:sz w:val="28"/>
          <w:szCs w:val="28"/>
          <w:lang w:eastAsia="ru-RU"/>
        </w:rPr>
        <w:t>(Ответы детей)</w:t>
      </w:r>
    </w:p>
    <w:p w:rsidR="007F1E64" w:rsidRPr="00664601" w:rsidRDefault="007F1E64" w:rsidP="0066460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664601">
        <w:rPr>
          <w:rFonts w:ascii="Times New Roman" w:hAnsi="Times New Roman"/>
          <w:sz w:val="28"/>
          <w:szCs w:val="28"/>
          <w:lang w:eastAsia="ru-RU"/>
        </w:rPr>
        <w:t>Молодцы, ребята, вы стали настоящими водолазами -спасателями, я горжусь вами!</w:t>
      </w:r>
    </w:p>
    <w:p w:rsidR="007F1E64" w:rsidRDefault="007F1E64" w:rsidP="00FF195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1E64" w:rsidRPr="00C51E37" w:rsidRDefault="007F1E64" w:rsidP="00FF195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1E37">
        <w:rPr>
          <w:rFonts w:ascii="Times New Roman" w:hAnsi="Times New Roman"/>
          <w:b/>
          <w:sz w:val="28"/>
          <w:szCs w:val="28"/>
        </w:rPr>
        <w:t>Ведущий 2: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Всем спасибо за вниманье,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Обеспечивший успех.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Вот настал момент прощанья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Будет краткой наша речь.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Говорим мы: «До свиданья!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57D24">
        <w:rPr>
          <w:rFonts w:ascii="Times New Roman" w:hAnsi="Times New Roman"/>
          <w:sz w:val="28"/>
          <w:szCs w:val="28"/>
        </w:rPr>
        <w:t>До счастливых новых встреч!»</w:t>
      </w:r>
    </w:p>
    <w:p w:rsidR="007F1E64" w:rsidRPr="00E43E13" w:rsidRDefault="007F1E64" w:rsidP="00FF1959">
      <w:pPr>
        <w:spacing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E43E13">
        <w:rPr>
          <w:rFonts w:ascii="Times New Roman" w:hAnsi="Times New Roman"/>
          <w:i/>
          <w:sz w:val="28"/>
          <w:szCs w:val="28"/>
        </w:rPr>
        <w:t>Все</w:t>
      </w:r>
      <w:r>
        <w:rPr>
          <w:rFonts w:ascii="Times New Roman" w:hAnsi="Times New Roman"/>
          <w:i/>
          <w:sz w:val="28"/>
          <w:szCs w:val="28"/>
        </w:rPr>
        <w:t xml:space="preserve"> участники </w:t>
      </w:r>
      <w:r w:rsidRPr="00E43E13">
        <w:rPr>
          <w:rFonts w:ascii="Times New Roman" w:hAnsi="Times New Roman"/>
          <w:i/>
          <w:sz w:val="28"/>
          <w:szCs w:val="28"/>
        </w:rPr>
        <w:t xml:space="preserve">приглашаются для </w:t>
      </w:r>
      <w:r>
        <w:rPr>
          <w:rFonts w:ascii="Times New Roman" w:hAnsi="Times New Roman"/>
          <w:i/>
          <w:sz w:val="28"/>
          <w:szCs w:val="28"/>
        </w:rPr>
        <w:t>общего</w:t>
      </w:r>
      <w:r w:rsidRPr="00E43E13">
        <w:rPr>
          <w:rFonts w:ascii="Times New Roman" w:hAnsi="Times New Roman"/>
          <w:i/>
          <w:sz w:val="28"/>
          <w:szCs w:val="28"/>
        </w:rPr>
        <w:t xml:space="preserve"> фото на память!</w:t>
      </w:r>
    </w:p>
    <w:p w:rsidR="007F1E64" w:rsidRPr="00F57D24" w:rsidRDefault="007F1E64" w:rsidP="00FF195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sectPr w:rsidR="007F1E64" w:rsidRPr="00F57D24" w:rsidSect="00861A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C55317"/>
    <w:multiLevelType w:val="hybridMultilevel"/>
    <w:tmpl w:val="B9E656F8"/>
    <w:lvl w:ilvl="0" w:tplc="C660F7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3D7B4641"/>
    <w:multiLevelType w:val="hybridMultilevel"/>
    <w:tmpl w:val="6D62E94E"/>
    <w:lvl w:ilvl="0" w:tplc="E51E5A2C">
      <w:start w:val="5"/>
      <w:numFmt w:val="decimal"/>
      <w:lvlText w:val="%1."/>
      <w:lvlJc w:val="left"/>
      <w:pPr>
        <w:tabs>
          <w:tab w:val="num" w:pos="450"/>
        </w:tabs>
        <w:ind w:left="45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70"/>
        </w:tabs>
        <w:ind w:left="117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90"/>
        </w:tabs>
        <w:ind w:left="189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610"/>
        </w:tabs>
        <w:ind w:left="261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30"/>
        </w:tabs>
        <w:ind w:left="333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50"/>
        </w:tabs>
        <w:ind w:left="405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70"/>
        </w:tabs>
        <w:ind w:left="477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90"/>
        </w:tabs>
        <w:ind w:left="549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210"/>
        </w:tabs>
        <w:ind w:left="6210" w:hanging="180"/>
      </w:pPr>
      <w:rPr>
        <w:rFonts w:cs="Times New Roman"/>
      </w:rPr>
    </w:lvl>
  </w:abstractNum>
  <w:abstractNum w:abstractNumId="2">
    <w:nsid w:val="551F4278"/>
    <w:multiLevelType w:val="hybridMultilevel"/>
    <w:tmpl w:val="DDD6D53C"/>
    <w:lvl w:ilvl="0" w:tplc="8DDCA63C">
      <w:start w:val="6"/>
      <w:numFmt w:val="decimal"/>
      <w:lvlText w:val="%1."/>
      <w:lvlJc w:val="left"/>
      <w:pPr>
        <w:tabs>
          <w:tab w:val="num" w:pos="450"/>
        </w:tabs>
        <w:ind w:left="450" w:hanging="360"/>
      </w:pPr>
      <w:rPr>
        <w:rFonts w:cs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70"/>
        </w:tabs>
        <w:ind w:left="117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90"/>
        </w:tabs>
        <w:ind w:left="189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610"/>
        </w:tabs>
        <w:ind w:left="261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30"/>
        </w:tabs>
        <w:ind w:left="333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50"/>
        </w:tabs>
        <w:ind w:left="405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70"/>
        </w:tabs>
        <w:ind w:left="477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90"/>
        </w:tabs>
        <w:ind w:left="549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210"/>
        </w:tabs>
        <w:ind w:left="6210" w:hanging="180"/>
      </w:pPr>
      <w:rPr>
        <w:rFonts w:cs="Times New Roman"/>
      </w:rPr>
    </w:lvl>
  </w:abstractNum>
  <w:abstractNum w:abstractNumId="3">
    <w:nsid w:val="66AB095E"/>
    <w:multiLevelType w:val="multilevel"/>
    <w:tmpl w:val="016E1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7D9C"/>
    <w:rsid w:val="00035873"/>
    <w:rsid w:val="00051929"/>
    <w:rsid w:val="000654CF"/>
    <w:rsid w:val="000A7C73"/>
    <w:rsid w:val="000D37AD"/>
    <w:rsid w:val="000D4A54"/>
    <w:rsid w:val="000D6EFD"/>
    <w:rsid w:val="001248CF"/>
    <w:rsid w:val="00140C56"/>
    <w:rsid w:val="00142E46"/>
    <w:rsid w:val="00171609"/>
    <w:rsid w:val="00190690"/>
    <w:rsid w:val="001D4D97"/>
    <w:rsid w:val="00294229"/>
    <w:rsid w:val="00294967"/>
    <w:rsid w:val="002D1FA7"/>
    <w:rsid w:val="002E3F67"/>
    <w:rsid w:val="00300107"/>
    <w:rsid w:val="00310654"/>
    <w:rsid w:val="003232A5"/>
    <w:rsid w:val="00347D9C"/>
    <w:rsid w:val="00365570"/>
    <w:rsid w:val="00370F4C"/>
    <w:rsid w:val="00380572"/>
    <w:rsid w:val="003811FE"/>
    <w:rsid w:val="003917D1"/>
    <w:rsid w:val="003937E8"/>
    <w:rsid w:val="003A0931"/>
    <w:rsid w:val="003A0B05"/>
    <w:rsid w:val="003B01F6"/>
    <w:rsid w:val="003E5A3E"/>
    <w:rsid w:val="0041346C"/>
    <w:rsid w:val="00414BD5"/>
    <w:rsid w:val="00456F00"/>
    <w:rsid w:val="00465BAA"/>
    <w:rsid w:val="004A241D"/>
    <w:rsid w:val="004A37D8"/>
    <w:rsid w:val="004F5F12"/>
    <w:rsid w:val="005057BE"/>
    <w:rsid w:val="00506194"/>
    <w:rsid w:val="005537E3"/>
    <w:rsid w:val="005D3593"/>
    <w:rsid w:val="005D4DED"/>
    <w:rsid w:val="005E2A0F"/>
    <w:rsid w:val="005F1A92"/>
    <w:rsid w:val="0060117F"/>
    <w:rsid w:val="006018C9"/>
    <w:rsid w:val="006344C6"/>
    <w:rsid w:val="00664601"/>
    <w:rsid w:val="00692166"/>
    <w:rsid w:val="006B1212"/>
    <w:rsid w:val="006E1059"/>
    <w:rsid w:val="007000F9"/>
    <w:rsid w:val="007D2922"/>
    <w:rsid w:val="007D61A4"/>
    <w:rsid w:val="007F17F0"/>
    <w:rsid w:val="007F1E64"/>
    <w:rsid w:val="0080101A"/>
    <w:rsid w:val="0084229B"/>
    <w:rsid w:val="00852C1E"/>
    <w:rsid w:val="00861AFA"/>
    <w:rsid w:val="0087460F"/>
    <w:rsid w:val="008B71A5"/>
    <w:rsid w:val="008B7444"/>
    <w:rsid w:val="009455D2"/>
    <w:rsid w:val="00956986"/>
    <w:rsid w:val="00964017"/>
    <w:rsid w:val="00990489"/>
    <w:rsid w:val="009F3B23"/>
    <w:rsid w:val="00A32D51"/>
    <w:rsid w:val="00A9448E"/>
    <w:rsid w:val="00A97F94"/>
    <w:rsid w:val="00AD3509"/>
    <w:rsid w:val="00B1125A"/>
    <w:rsid w:val="00B516F0"/>
    <w:rsid w:val="00B54361"/>
    <w:rsid w:val="00B674DF"/>
    <w:rsid w:val="00BA24DB"/>
    <w:rsid w:val="00BA2D17"/>
    <w:rsid w:val="00BB595E"/>
    <w:rsid w:val="00BB7E8D"/>
    <w:rsid w:val="00BE1557"/>
    <w:rsid w:val="00C001E8"/>
    <w:rsid w:val="00C318C4"/>
    <w:rsid w:val="00C3224A"/>
    <w:rsid w:val="00C41139"/>
    <w:rsid w:val="00C51E37"/>
    <w:rsid w:val="00C55455"/>
    <w:rsid w:val="00C67BD4"/>
    <w:rsid w:val="00CC7A90"/>
    <w:rsid w:val="00CD0EBF"/>
    <w:rsid w:val="00CD69E1"/>
    <w:rsid w:val="00CF0AED"/>
    <w:rsid w:val="00D1306F"/>
    <w:rsid w:val="00D1579A"/>
    <w:rsid w:val="00D36ED9"/>
    <w:rsid w:val="00D62896"/>
    <w:rsid w:val="00D77C2E"/>
    <w:rsid w:val="00D907F1"/>
    <w:rsid w:val="00E30FE9"/>
    <w:rsid w:val="00E36401"/>
    <w:rsid w:val="00E43E13"/>
    <w:rsid w:val="00E77A16"/>
    <w:rsid w:val="00EA705F"/>
    <w:rsid w:val="00F01DC5"/>
    <w:rsid w:val="00F067FA"/>
    <w:rsid w:val="00F0777F"/>
    <w:rsid w:val="00F13774"/>
    <w:rsid w:val="00F57D24"/>
    <w:rsid w:val="00FA61D9"/>
    <w:rsid w:val="00FC2A68"/>
    <w:rsid w:val="00FF19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1AFA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F57D2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DocumentMap">
    <w:name w:val="Document Map"/>
    <w:basedOn w:val="Normal"/>
    <w:link w:val="DocumentMapChar"/>
    <w:uiPriority w:val="99"/>
    <w:semiHidden/>
    <w:rsid w:val="009455D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1D4D97"/>
    <w:rPr>
      <w:rFonts w:ascii="Times New Roman" w:hAnsi="Times New Roman" w:cs="Times New Roman"/>
      <w:sz w:val="2"/>
      <w:lang w:eastAsia="en-US"/>
    </w:rPr>
  </w:style>
  <w:style w:type="character" w:customStyle="1" w:styleId="FontStyle12">
    <w:name w:val="Font Style12"/>
    <w:uiPriority w:val="99"/>
    <w:rsid w:val="00FF1959"/>
    <w:rPr>
      <w:rFonts w:ascii="Times New Roman" w:hAnsi="Times New Roman"/>
      <w:b/>
      <w:sz w:val="20"/>
    </w:rPr>
  </w:style>
  <w:style w:type="paragraph" w:customStyle="1" w:styleId="Style4">
    <w:name w:val="Style4"/>
    <w:basedOn w:val="Normal"/>
    <w:uiPriority w:val="99"/>
    <w:rsid w:val="00FF1959"/>
    <w:pPr>
      <w:widowControl w:val="0"/>
      <w:autoSpaceDE w:val="0"/>
      <w:autoSpaceDN w:val="0"/>
      <w:adjustRightInd w:val="0"/>
      <w:spacing w:after="0" w:line="259" w:lineRule="exact"/>
      <w:ind w:firstLine="346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sfst">
    <w:name w:val="sfst"/>
    <w:basedOn w:val="Normal"/>
    <w:uiPriority w:val="99"/>
    <w:rsid w:val="00E364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locked/>
    <w:rsid w:val="00E36401"/>
    <w:rPr>
      <w:rFonts w:cs="Times New Roman"/>
      <w:b/>
      <w:bCs/>
    </w:rPr>
  </w:style>
  <w:style w:type="paragraph" w:styleId="NoSpacing">
    <w:name w:val="No Spacing"/>
    <w:uiPriority w:val="99"/>
    <w:qFormat/>
    <w:rsid w:val="007D61A4"/>
    <w:rPr>
      <w:lang w:eastAsia="en-US"/>
    </w:rPr>
  </w:style>
  <w:style w:type="paragraph" w:customStyle="1" w:styleId="NoSpacing1">
    <w:name w:val="No Spacing1"/>
    <w:uiPriority w:val="99"/>
    <w:rsid w:val="00294967"/>
    <w:rPr>
      <w:rFonts w:eastAsia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6894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828</TotalTime>
  <Pages>9</Pages>
  <Words>1128</Words>
  <Characters>6435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cp:lastPrinted>2020-11-27T05:36:00Z</cp:lastPrinted>
  <dcterms:created xsi:type="dcterms:W3CDTF">2020-02-25T08:10:00Z</dcterms:created>
  <dcterms:modified xsi:type="dcterms:W3CDTF">2021-04-01T18:09:00Z</dcterms:modified>
</cp:coreProperties>
</file>