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3F" w:rsidRPr="00620CFC" w:rsidRDefault="0057123F" w:rsidP="000D2EBC">
      <w:pPr>
        <w:jc w:val="center"/>
        <w:rPr>
          <w:rFonts w:ascii="Times New Roman" w:hAnsi="Times New Roman"/>
          <w:sz w:val="28"/>
          <w:szCs w:val="28"/>
        </w:rPr>
      </w:pPr>
      <w:r w:rsidRPr="00620CF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униципальное </w:t>
      </w:r>
      <w:r w:rsidRPr="00620CF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втономное </w:t>
      </w:r>
      <w:r w:rsidRPr="00620CF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ошкольное </w:t>
      </w:r>
      <w:r w:rsidRPr="00620CF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бразовательное </w:t>
      </w:r>
      <w:r w:rsidRPr="00620CFC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</w:t>
      </w:r>
      <w:r w:rsidRPr="00620CFC">
        <w:rPr>
          <w:rFonts w:ascii="Times New Roman" w:hAnsi="Times New Roman"/>
          <w:sz w:val="28"/>
          <w:szCs w:val="28"/>
        </w:rPr>
        <w:t xml:space="preserve"> детский сад № 14 «Аленка»</w:t>
      </w:r>
    </w:p>
    <w:p w:rsidR="0057123F" w:rsidRPr="00620CFC" w:rsidRDefault="0057123F" w:rsidP="00C23917">
      <w:pPr>
        <w:jc w:val="center"/>
        <w:rPr>
          <w:rFonts w:ascii="Times New Roman" w:hAnsi="Times New Roman"/>
          <w:sz w:val="36"/>
          <w:szCs w:val="36"/>
        </w:rPr>
      </w:pPr>
    </w:p>
    <w:p w:rsidR="0057123F" w:rsidRDefault="0057123F" w:rsidP="00E6024F">
      <w:pPr>
        <w:rPr>
          <w:rFonts w:ascii="Times New Roman" w:hAnsi="Times New Roman"/>
          <w:b/>
          <w:sz w:val="36"/>
          <w:szCs w:val="36"/>
        </w:rPr>
      </w:pPr>
    </w:p>
    <w:p w:rsidR="0057123F" w:rsidRDefault="0057123F" w:rsidP="00E6024F">
      <w:pPr>
        <w:rPr>
          <w:rFonts w:ascii="Times New Roman" w:hAnsi="Times New Roman"/>
          <w:b/>
          <w:sz w:val="36"/>
          <w:szCs w:val="36"/>
        </w:rPr>
      </w:pPr>
    </w:p>
    <w:p w:rsidR="0057123F" w:rsidRDefault="0057123F" w:rsidP="00E6024F">
      <w:pPr>
        <w:rPr>
          <w:rFonts w:ascii="Times New Roman" w:hAnsi="Times New Roman"/>
          <w:b/>
          <w:sz w:val="36"/>
          <w:szCs w:val="36"/>
        </w:rPr>
      </w:pPr>
    </w:p>
    <w:p w:rsidR="0057123F" w:rsidRDefault="0057123F" w:rsidP="00E6024F">
      <w:pPr>
        <w:rPr>
          <w:rFonts w:ascii="Times New Roman" w:hAnsi="Times New Roman"/>
          <w:b/>
          <w:sz w:val="36"/>
          <w:szCs w:val="36"/>
        </w:rPr>
      </w:pPr>
    </w:p>
    <w:p w:rsidR="0057123F" w:rsidRPr="000D2EBC" w:rsidRDefault="0057123F" w:rsidP="00C23917">
      <w:pPr>
        <w:jc w:val="center"/>
        <w:rPr>
          <w:rFonts w:ascii="Times New Roman" w:hAnsi="Times New Roman"/>
          <w:b/>
          <w:color w:val="800000"/>
          <w:sz w:val="36"/>
          <w:szCs w:val="36"/>
        </w:rPr>
      </w:pPr>
      <w:r>
        <w:rPr>
          <w:rFonts w:ascii="Times New Roman" w:hAnsi="Times New Roman"/>
          <w:b/>
          <w:color w:val="800000"/>
          <w:sz w:val="36"/>
          <w:szCs w:val="36"/>
        </w:rPr>
        <w:t>Знатоки народной мудрости</w:t>
      </w:r>
    </w:p>
    <w:p w:rsidR="0057123F" w:rsidRPr="000D2EBC" w:rsidRDefault="0057123F" w:rsidP="00C23917">
      <w:pPr>
        <w:jc w:val="center"/>
        <w:rPr>
          <w:rFonts w:ascii="Times New Roman" w:hAnsi="Times New Roman"/>
          <w:b/>
          <w:color w:val="800000"/>
          <w:sz w:val="28"/>
          <w:szCs w:val="28"/>
        </w:rPr>
      </w:pPr>
      <w:r w:rsidRPr="000D2EBC">
        <w:rPr>
          <w:rFonts w:ascii="Times New Roman" w:hAnsi="Times New Roman"/>
          <w:b/>
          <w:color w:val="800000"/>
          <w:sz w:val="28"/>
          <w:szCs w:val="28"/>
        </w:rPr>
        <w:t>Квест-игра для дошкольников старшей группы</w:t>
      </w:r>
    </w:p>
    <w:p w:rsidR="0057123F" w:rsidRPr="000D2EBC" w:rsidRDefault="0057123F" w:rsidP="00C23917">
      <w:pPr>
        <w:jc w:val="center"/>
        <w:rPr>
          <w:rFonts w:ascii="Times New Roman" w:hAnsi="Times New Roman"/>
          <w:b/>
          <w:color w:val="000080"/>
          <w:sz w:val="28"/>
          <w:szCs w:val="28"/>
        </w:rPr>
      </w:pPr>
      <w:r w:rsidRPr="000D2EBC">
        <w:rPr>
          <w:rFonts w:ascii="Times New Roman" w:hAnsi="Times New Roman"/>
          <w:b/>
          <w:color w:val="000080"/>
          <w:sz w:val="28"/>
          <w:szCs w:val="28"/>
        </w:rPr>
        <w:t>Воспитатели:</w:t>
      </w:r>
    </w:p>
    <w:p w:rsidR="0057123F" w:rsidRPr="000D2EBC" w:rsidRDefault="0057123F" w:rsidP="00C23917">
      <w:pPr>
        <w:jc w:val="center"/>
        <w:rPr>
          <w:rFonts w:ascii="Times New Roman" w:hAnsi="Times New Roman"/>
          <w:b/>
          <w:color w:val="000080"/>
          <w:sz w:val="28"/>
          <w:szCs w:val="28"/>
        </w:rPr>
      </w:pPr>
      <w:r w:rsidRPr="000D2EBC">
        <w:rPr>
          <w:rFonts w:ascii="Times New Roman" w:hAnsi="Times New Roman"/>
          <w:b/>
          <w:color w:val="000080"/>
          <w:sz w:val="28"/>
          <w:szCs w:val="28"/>
        </w:rPr>
        <w:t>Чевозерова Людмила Николаевна</w:t>
      </w:r>
    </w:p>
    <w:p w:rsidR="0057123F" w:rsidRPr="000D2EBC" w:rsidRDefault="0057123F" w:rsidP="000D2EBC">
      <w:pPr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color w:val="000080"/>
          <w:sz w:val="28"/>
          <w:szCs w:val="28"/>
        </w:rPr>
        <w:t xml:space="preserve">                                    </w:t>
      </w:r>
      <w:r w:rsidRPr="000D2EBC">
        <w:rPr>
          <w:rFonts w:ascii="Times New Roman" w:hAnsi="Times New Roman"/>
          <w:b/>
          <w:color w:val="000080"/>
          <w:sz w:val="28"/>
          <w:szCs w:val="28"/>
        </w:rPr>
        <w:t>Макарова Марина Геннадьевна</w:t>
      </w:r>
    </w:p>
    <w:p w:rsidR="0057123F" w:rsidRDefault="0057123F" w:rsidP="000D2EB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123F" w:rsidRDefault="0057123F" w:rsidP="00C23917">
      <w:pPr>
        <w:jc w:val="center"/>
        <w:rPr>
          <w:rFonts w:ascii="Times New Roman" w:hAnsi="Times New Roman"/>
          <w:b/>
          <w:sz w:val="28"/>
          <w:szCs w:val="28"/>
        </w:rPr>
      </w:pPr>
      <w:r w:rsidRPr="00563FFB">
        <w:rPr>
          <w:b/>
          <w:color w:val="00008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43pt">
            <v:imagedata r:id="rId5" o:title=""/>
          </v:shape>
        </w:pict>
      </w:r>
    </w:p>
    <w:p w:rsidR="0057123F" w:rsidRDefault="0057123F" w:rsidP="000D2EBC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57123F" w:rsidRDefault="0057123F" w:rsidP="000D2E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 Новосибирск</w:t>
      </w:r>
    </w:p>
    <w:p w:rsidR="0057123F" w:rsidRDefault="005712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Способствовать формированию у детей интереса к русским народным сказкам, к русскому языку, к народной мудрости. Создавать позитивный эмоциональный настрой у дошкольников.</w:t>
      </w:r>
    </w:p>
    <w:p w:rsidR="0057123F" w:rsidRDefault="0057123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57123F" w:rsidRDefault="0057123F" w:rsidP="009923DF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интерес к русской народной сказке, как кладезю яркого богатства русского языка.</w:t>
      </w:r>
    </w:p>
    <w:p w:rsidR="0057123F" w:rsidRDefault="0057123F" w:rsidP="009923DF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формированию умения узнавать сказку по иллюстрациям, загадкам, эпизодам.</w:t>
      </w:r>
    </w:p>
    <w:p w:rsidR="0057123F" w:rsidRDefault="0057123F" w:rsidP="009923DF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Создавать условия для расширения у детей словарного запаса.</w:t>
      </w:r>
    </w:p>
    <w:p w:rsidR="0057123F" w:rsidRDefault="0057123F" w:rsidP="009923DF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Расширять представления детей о многообразии художественных выразительных средств, помочь почувствовать красоту и выразительность русского языка. </w:t>
      </w:r>
    </w:p>
    <w:p w:rsidR="0057123F" w:rsidRDefault="0057123F" w:rsidP="009923DF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речевой, познавательной активности детей, умению сравнивать, обобщать, делать выводы.</w:t>
      </w:r>
    </w:p>
    <w:p w:rsidR="0057123F" w:rsidRDefault="0057123F" w:rsidP="009923DF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творческой активности детей в деятельности.</w:t>
      </w:r>
    </w:p>
    <w:p w:rsidR="0057123F" w:rsidRDefault="0057123F" w:rsidP="009923DF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мышление, воображение, зрительную память.</w:t>
      </w:r>
    </w:p>
    <w:p w:rsidR="0057123F" w:rsidRDefault="0057123F" w:rsidP="009923DF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доброжелательность, умение сотрудничать.</w:t>
      </w:r>
    </w:p>
    <w:p w:rsidR="0057123F" w:rsidRDefault="0057123F" w:rsidP="004869CC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57123F" w:rsidRDefault="0057123F" w:rsidP="004869CC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с сотрудником библиотеки им. Братьев Гримм.</w:t>
      </w:r>
    </w:p>
    <w:p w:rsidR="0057123F" w:rsidRDefault="0057123F" w:rsidP="004869CC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русских народных сказок, рассматривание иллюстраций в книгах.</w:t>
      </w:r>
    </w:p>
    <w:p w:rsidR="0057123F" w:rsidRDefault="0057123F" w:rsidP="004869CC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особенностями языка и фразеологическими оборотами русских народных сказок.</w:t>
      </w:r>
    </w:p>
    <w:p w:rsidR="0057123F" w:rsidRDefault="0057123F" w:rsidP="00357CA0">
      <w:pPr>
        <w:pStyle w:val="ListParagraph"/>
        <w:rPr>
          <w:rFonts w:ascii="Times New Roman" w:hAnsi="Times New Roman"/>
          <w:sz w:val="28"/>
          <w:szCs w:val="28"/>
        </w:rPr>
      </w:pPr>
    </w:p>
    <w:p w:rsidR="0057123F" w:rsidRPr="009C73E5" w:rsidRDefault="0057123F" w:rsidP="009C73E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9C73E5">
        <w:rPr>
          <w:rFonts w:ascii="Times New Roman" w:hAnsi="Times New Roman"/>
          <w:b/>
          <w:sz w:val="28"/>
          <w:szCs w:val="28"/>
        </w:rPr>
        <w:t>Оборудование:</w:t>
      </w:r>
    </w:p>
    <w:p w:rsidR="0057123F" w:rsidRDefault="0057123F" w:rsidP="009C73E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Разрезные картинки с сюжетами сказок.</w:t>
      </w:r>
    </w:p>
    <w:p w:rsidR="0057123F" w:rsidRDefault="0057123F" w:rsidP="009C73E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Обруч, мяч, картинки для игры «Назови героя сказки».</w:t>
      </w:r>
    </w:p>
    <w:p w:rsidR="0057123F" w:rsidRDefault="0057123F" w:rsidP="009C73E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Волшебная книга сказок.</w:t>
      </w:r>
    </w:p>
    <w:p w:rsidR="0057123F" w:rsidRDefault="0057123F" w:rsidP="009C73E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Атрибуты для игры «Волшебный сундучок».</w:t>
      </w:r>
    </w:p>
    <w:p w:rsidR="0057123F" w:rsidRDefault="0057123F" w:rsidP="009C73E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«Русские народные сказки».</w:t>
      </w:r>
    </w:p>
    <w:p w:rsidR="0057123F" w:rsidRDefault="0057123F" w:rsidP="009C73E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 игрушки «Жихарка».</w:t>
      </w:r>
    </w:p>
    <w:p w:rsidR="0057123F" w:rsidRDefault="0057123F" w:rsidP="0040443B">
      <w:pPr>
        <w:jc w:val="both"/>
        <w:rPr>
          <w:rFonts w:ascii="Times New Roman" w:hAnsi="Times New Roman"/>
          <w:sz w:val="28"/>
          <w:szCs w:val="28"/>
        </w:rPr>
      </w:pPr>
    </w:p>
    <w:p w:rsidR="0057123F" w:rsidRDefault="0057123F" w:rsidP="0040443B">
      <w:pPr>
        <w:jc w:val="both"/>
        <w:rPr>
          <w:rFonts w:ascii="Times New Roman" w:hAnsi="Times New Roman"/>
          <w:sz w:val="28"/>
          <w:szCs w:val="28"/>
        </w:rPr>
      </w:pPr>
    </w:p>
    <w:p w:rsidR="0057123F" w:rsidRDefault="0057123F" w:rsidP="0040443B">
      <w:pPr>
        <w:jc w:val="both"/>
        <w:rPr>
          <w:rFonts w:ascii="Times New Roman" w:hAnsi="Times New Roman"/>
          <w:sz w:val="28"/>
          <w:szCs w:val="28"/>
        </w:rPr>
      </w:pPr>
    </w:p>
    <w:p w:rsidR="0057123F" w:rsidRDefault="0057123F" w:rsidP="0040443B">
      <w:pPr>
        <w:jc w:val="both"/>
        <w:rPr>
          <w:rFonts w:ascii="Times New Roman" w:hAnsi="Times New Roman"/>
          <w:b/>
          <w:sz w:val="28"/>
          <w:szCs w:val="28"/>
        </w:rPr>
      </w:pPr>
    </w:p>
    <w:p w:rsidR="0057123F" w:rsidRDefault="0057123F" w:rsidP="0040443B">
      <w:pPr>
        <w:jc w:val="both"/>
        <w:rPr>
          <w:rFonts w:ascii="Times New Roman" w:hAnsi="Times New Roman"/>
          <w:b/>
          <w:sz w:val="28"/>
          <w:szCs w:val="28"/>
        </w:rPr>
      </w:pPr>
    </w:p>
    <w:p w:rsidR="0057123F" w:rsidRDefault="0057123F" w:rsidP="0040443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деятельности:</w:t>
      </w:r>
    </w:p>
    <w:p w:rsidR="0057123F" w:rsidRPr="003337A2" w:rsidRDefault="0057123F" w:rsidP="003337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 xml:space="preserve">Ребята, я предлагаю вам, отправиться в путь-дороженьку: белый свет повидать, людей посмотреть, встретиться с русскими народными сказками. </w:t>
      </w:r>
    </w:p>
    <w:p w:rsidR="0057123F" w:rsidRPr="003337A2" w:rsidRDefault="0057123F" w:rsidP="003337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Только вот дорога эта не проста</w:t>
      </w:r>
      <w:r w:rsidRPr="003337A2">
        <w:rPr>
          <w:rFonts w:ascii="Times New Roman" w:hAnsi="Times New Roman"/>
          <w:sz w:val="28"/>
          <w:szCs w:val="28"/>
          <w:lang w:eastAsia="ru-RU"/>
        </w:rPr>
        <w:t>. Вы должны будете очень постараться, вспомнить много сказок, ответить на хитрые вопросы, помочь сказочным героям</w:t>
      </w:r>
      <w:r>
        <w:rPr>
          <w:rFonts w:ascii="Times New Roman" w:hAnsi="Times New Roman"/>
          <w:sz w:val="28"/>
          <w:szCs w:val="28"/>
          <w:lang w:eastAsia="ru-RU"/>
        </w:rPr>
        <w:t xml:space="preserve">. А за это вы получите </w:t>
      </w:r>
      <w:r w:rsidRPr="003337A2">
        <w:rPr>
          <w:rFonts w:ascii="Times New Roman" w:hAnsi="Times New Roman"/>
          <w:sz w:val="28"/>
          <w:szCs w:val="28"/>
          <w:lang w:eastAsia="ru-RU"/>
        </w:rPr>
        <w:t>в конце пути сюрприз от меня: волшебную книгу.</w:t>
      </w:r>
    </w:p>
    <w:p w:rsidR="0057123F" w:rsidRDefault="0057123F" w:rsidP="003337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</w:rPr>
        <w:t>А теперь в путь! В страну чудес и волшебства!</w:t>
      </w:r>
      <w:r>
        <w:rPr>
          <w:rFonts w:ascii="Times New Roman" w:hAnsi="Times New Roman"/>
          <w:sz w:val="28"/>
          <w:szCs w:val="28"/>
          <w:lang w:eastAsia="ru-RU"/>
        </w:rPr>
        <w:t xml:space="preserve"> Чтобы все у нас получилось, надо встать в круг и сказать слова, которые нам помогут</w:t>
      </w:r>
    </w:p>
    <w:p w:rsidR="0057123F" w:rsidRPr="003337A2" w:rsidRDefault="0057123F" w:rsidP="00A0256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Собрались все дети в круг</w:t>
      </w:r>
    </w:p>
    <w:p w:rsidR="0057123F" w:rsidRPr="003337A2" w:rsidRDefault="0057123F" w:rsidP="00A0256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Ты мой друг и я твой друг</w:t>
      </w:r>
    </w:p>
    <w:p w:rsidR="0057123F" w:rsidRPr="003337A2" w:rsidRDefault="0057123F" w:rsidP="00A0256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Крепче за руки возьмемся</w:t>
      </w:r>
    </w:p>
    <w:p w:rsidR="0057123F" w:rsidRPr="003337A2" w:rsidRDefault="0057123F" w:rsidP="00A0256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И друг другу улыбнемся.</w:t>
      </w:r>
    </w:p>
    <w:p w:rsidR="0057123F" w:rsidRDefault="0057123F" w:rsidP="00A0256E">
      <w:pPr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Дороженька нам предстоит дальняя. А поможет нам волшебный клубочек, он и покажет дорогу к русским народным сказкам.</w:t>
      </w:r>
    </w:p>
    <w:p w:rsidR="0057123F" w:rsidRPr="000433A7" w:rsidRDefault="0057123F" w:rsidP="000433A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>Русские народные сказки учат нас отличать добро от зла, ведь недаром во многих сказках можно прочитать фразу: “Сказка ложь, да в ней намёк, добрым молодцам урок”.</w:t>
      </w:r>
    </w:p>
    <w:p w:rsidR="0057123F" w:rsidRDefault="0057123F" w:rsidP="000433A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>- Ребята, клубок привел нас с вами к яблоньке. А вы знаете, в какой сказке встречается яблонька? Посмотрите, а яблочки на ней не простые, а с загадками.</w:t>
      </w:r>
    </w:p>
    <w:p w:rsidR="0057123F" w:rsidRPr="00F86A5B" w:rsidRDefault="0057123F" w:rsidP="00A0256E">
      <w:pPr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6A5B">
        <w:rPr>
          <w:rFonts w:ascii="Times New Roman" w:hAnsi="Times New Roman"/>
          <w:b/>
          <w:sz w:val="28"/>
          <w:szCs w:val="28"/>
          <w:lang w:eastAsia="ru-RU"/>
        </w:rPr>
        <w:t xml:space="preserve"> 1 задание «Загадки по сказкам».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(Дети слушают внимательно отрывки из сказок и определяют название.)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Летела стрела и попала в болото.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А в том болоте поймал её кто-то.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Кто, распростившись с зеленою кожею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Сделался милой, красивой, пригожей. ("Царевна-лягушка")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Нет ни речки, ни пруда.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Где воды напиться?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Очень вкусная вода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В ямке от копытца. ("Сестрица Алёнушка и братец Иванушка")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Отворили дверь козлята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И пропали все куда-то. ("Волк и козлята")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На окошке он студился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Взял потом и укатился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На съедение лисе. ("Колобок")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Помогла нам яблонька,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Помогла нам печка,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Помогла хорошая, голубая речка,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Все нам помогали, все нас укрывали,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К матушке и батюшке мы домой попали.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6" type="#_x0000_t75" style="position:absolute;left:0;text-align:left;margin-left:270pt;margin-top:1.9pt;width:213pt;height:283.5pt;z-index:-251661824" wrapcoords="-76 0 -76 21543 21600 21543 21600 0 -76 0">
            <v:imagedata r:id="rId6" o:title=""/>
            <w10:wrap type="tight"/>
          </v:shape>
        </w:pict>
      </w:r>
      <w:r w:rsidRPr="00A0256E">
        <w:rPr>
          <w:rFonts w:ascii="Times New Roman" w:hAnsi="Times New Roman"/>
          <w:sz w:val="28"/>
          <w:szCs w:val="28"/>
          <w:lang w:eastAsia="ru-RU"/>
        </w:rPr>
        <w:t>Кто унес братишку? Назовите книжку? ("Гуси-лебеди")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Уплетая калачи,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Ехал парень на печи.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Покатился по деревне,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И женился на царевне. ("По щучьему велению")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Сидит в корзинке девочка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У мишки за спиной.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Он, сам того не ведая,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Несет ее домой. … («Маша и медведь»)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Надо курочке бежать</w:t>
      </w:r>
    </w:p>
    <w:p w:rsidR="0057123F" w:rsidRPr="00A0256E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Петушка скорей спасать</w:t>
      </w:r>
    </w:p>
    <w:p w:rsidR="0057123F" w:rsidRDefault="0057123F" w:rsidP="00A0256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Он так торопился,</w:t>
      </w:r>
    </w:p>
    <w:p w:rsidR="0057123F" w:rsidRDefault="0057123F" w:rsidP="000433A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>Бедный, подавился. («Петушок и бобовое зернышко»)</w:t>
      </w:r>
    </w:p>
    <w:p w:rsidR="0057123F" w:rsidRPr="000433A7" w:rsidRDefault="0057123F" w:rsidP="000433A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123F" w:rsidRPr="000433A7" w:rsidRDefault="0057123F" w:rsidP="000433A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 xml:space="preserve">Молодцы, все загадки отгадали! Путь наш продолжается. Клубок привел нас с вами </w:t>
      </w:r>
      <w:r>
        <w:rPr>
          <w:rFonts w:ascii="Times New Roman" w:hAnsi="Times New Roman"/>
          <w:sz w:val="28"/>
          <w:szCs w:val="28"/>
          <w:lang w:eastAsia="ru-RU"/>
        </w:rPr>
        <w:t>к терему и здесь нас ждет   следующее задание</w:t>
      </w:r>
      <w:r w:rsidRPr="000433A7">
        <w:rPr>
          <w:rFonts w:ascii="Times New Roman" w:hAnsi="Times New Roman"/>
          <w:sz w:val="28"/>
          <w:szCs w:val="28"/>
          <w:lang w:eastAsia="ru-RU"/>
        </w:rPr>
        <w:t>.</w:t>
      </w:r>
    </w:p>
    <w:p w:rsidR="0057123F" w:rsidRPr="000433A7" w:rsidRDefault="0057123F" w:rsidP="000433A7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433A7">
        <w:rPr>
          <w:rFonts w:ascii="Times New Roman" w:hAnsi="Times New Roman"/>
          <w:b/>
          <w:sz w:val="28"/>
          <w:szCs w:val="28"/>
          <w:lang w:eastAsia="ru-RU"/>
        </w:rPr>
        <w:t>2 задание. “Хорошо ли вы знаете сказки”</w:t>
      </w:r>
    </w:p>
    <w:p w:rsidR="0057123F" w:rsidRDefault="0057123F" w:rsidP="000433A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>По иллюстр</w:t>
      </w:r>
      <w:r>
        <w:rPr>
          <w:rFonts w:ascii="Times New Roman" w:hAnsi="Times New Roman"/>
          <w:sz w:val="28"/>
          <w:szCs w:val="28"/>
          <w:lang w:eastAsia="ru-RU"/>
        </w:rPr>
        <w:t>ациям участники называют сказки: «</w:t>
      </w:r>
      <w:r w:rsidRPr="000433A7">
        <w:rPr>
          <w:rFonts w:ascii="Times New Roman" w:hAnsi="Times New Roman"/>
          <w:sz w:val="28"/>
          <w:szCs w:val="28"/>
          <w:lang w:eastAsia="ru-RU"/>
        </w:rPr>
        <w:t>Колобок</w:t>
      </w:r>
      <w:r>
        <w:rPr>
          <w:rFonts w:ascii="Times New Roman" w:hAnsi="Times New Roman"/>
          <w:sz w:val="28"/>
          <w:szCs w:val="28"/>
          <w:lang w:eastAsia="ru-RU"/>
        </w:rPr>
        <w:t>», «</w:t>
      </w:r>
      <w:r w:rsidRPr="000433A7">
        <w:rPr>
          <w:rFonts w:ascii="Times New Roman" w:hAnsi="Times New Roman"/>
          <w:sz w:val="28"/>
          <w:szCs w:val="28"/>
          <w:lang w:eastAsia="ru-RU"/>
        </w:rPr>
        <w:t>Курочка Ряба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0433A7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0433A7">
        <w:rPr>
          <w:rFonts w:ascii="Times New Roman" w:hAnsi="Times New Roman"/>
          <w:sz w:val="28"/>
          <w:szCs w:val="28"/>
          <w:lang w:eastAsia="ru-RU"/>
        </w:rPr>
        <w:t>Гуси-лебеди</w:t>
      </w:r>
      <w:r>
        <w:rPr>
          <w:rFonts w:ascii="Times New Roman" w:hAnsi="Times New Roman"/>
          <w:sz w:val="28"/>
          <w:szCs w:val="28"/>
          <w:lang w:eastAsia="ru-RU"/>
        </w:rPr>
        <w:t>», «</w:t>
      </w:r>
      <w:r w:rsidRPr="000433A7">
        <w:rPr>
          <w:rFonts w:ascii="Times New Roman" w:hAnsi="Times New Roman"/>
          <w:sz w:val="28"/>
          <w:szCs w:val="28"/>
          <w:lang w:eastAsia="ru-RU"/>
        </w:rPr>
        <w:t>Царевна-лягушка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0433A7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0433A7">
        <w:rPr>
          <w:rFonts w:ascii="Times New Roman" w:hAnsi="Times New Roman"/>
          <w:sz w:val="28"/>
          <w:szCs w:val="28"/>
          <w:lang w:eastAsia="ru-RU"/>
        </w:rPr>
        <w:t>Теремок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0433A7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0433A7">
        <w:rPr>
          <w:rFonts w:ascii="Times New Roman" w:hAnsi="Times New Roman"/>
          <w:sz w:val="28"/>
          <w:szCs w:val="28"/>
          <w:lang w:eastAsia="ru-RU"/>
        </w:rPr>
        <w:t>Волк и козлята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0433A7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0433A7">
        <w:rPr>
          <w:rFonts w:ascii="Times New Roman" w:hAnsi="Times New Roman"/>
          <w:sz w:val="28"/>
          <w:szCs w:val="28"/>
          <w:lang w:eastAsia="ru-RU"/>
        </w:rPr>
        <w:t>По-Щучьему веленью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0433A7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0433A7">
        <w:rPr>
          <w:rFonts w:ascii="Times New Roman" w:hAnsi="Times New Roman"/>
          <w:sz w:val="28"/>
          <w:szCs w:val="28"/>
          <w:lang w:eastAsia="ru-RU"/>
        </w:rPr>
        <w:t>Лиса и волк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0433A7">
        <w:rPr>
          <w:rFonts w:ascii="Times New Roman" w:hAnsi="Times New Roman"/>
          <w:sz w:val="28"/>
          <w:szCs w:val="28"/>
          <w:lang w:eastAsia="ru-RU"/>
        </w:rPr>
        <w:t>.</w:t>
      </w:r>
    </w:p>
    <w:p w:rsidR="0057123F" w:rsidRDefault="0057123F" w:rsidP="009C0AD8">
      <w:pPr>
        <w:spacing w:after="0" w:line="240" w:lineRule="auto"/>
        <w:contextualSpacing/>
        <w:jc w:val="center"/>
      </w:pPr>
      <w:r>
        <w:rPr>
          <w:noProof/>
          <w:lang w:eastAsia="ru-RU"/>
        </w:rPr>
        <w:pict>
          <v:shape id="_x0000_s1027" type="#_x0000_t75" style="position:absolute;left:0;text-align:left;margin-left:189pt;margin-top:6.35pt;width:162pt;height:3in;z-index:-251655680" wrapcoords="-100 0 -100 21525 21600 21525 21600 0 -100 0">
            <v:imagedata r:id="rId7" o:title=""/>
            <w10:wrap type="tight"/>
          </v:shape>
        </w:pict>
      </w:r>
      <w:r>
        <w:rPr>
          <w:noProof/>
          <w:lang w:eastAsia="ru-RU"/>
        </w:rPr>
        <w:pict>
          <v:shape id="_x0000_s1028" type="#_x0000_t75" style="position:absolute;left:0;text-align:left;margin-left:-9pt;margin-top:6.35pt;width:162.75pt;height:218.25pt;z-index:-251656704" wrapcoords="-100 0 -100 21526 21600 21526 21600 0 -100 0">
            <v:imagedata r:id="rId8" o:title=""/>
            <w10:wrap type="tight"/>
          </v:shape>
        </w:pict>
      </w:r>
    </w:p>
    <w:p w:rsidR="0057123F" w:rsidRDefault="0057123F" w:rsidP="009C0AD8">
      <w:pPr>
        <w:spacing w:after="0" w:line="240" w:lineRule="auto"/>
        <w:contextualSpacing/>
        <w:jc w:val="center"/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Ребята, здесь у теремка, мы можем отдохнуть и поиграть.</w:t>
      </w:r>
    </w:p>
    <w:p w:rsidR="0057123F" w:rsidRDefault="0057123F" w:rsidP="00E862CC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Терем - терем – теремок!  (дети изображают теремок, стоя на одной ножке))</w:t>
      </w:r>
    </w:p>
    <w:p w:rsidR="0057123F" w:rsidRDefault="0057123F" w:rsidP="000433A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Он не низок, не высок! (присели, поднялись на носочки) </w:t>
      </w:r>
    </w:p>
    <w:p w:rsidR="0057123F" w:rsidRDefault="0057123F" w:rsidP="000433A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Наверху петух сидит, «кукареку» он кричит! (машут руками)</w:t>
      </w: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Ребята, волшебный клубок снова зовет нас в путь. Куда же он нас привел? Смотрите, стоит сундук. Сундучок мы открываем, название сказки исправляем.</w:t>
      </w: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margin-left:198pt;margin-top:.5pt;width:171.8pt;height:229.5pt;z-index:-251657728" wrapcoords="-94 0 -94 21529 21600 21529 21600 0 -94 0">
            <v:imagedata r:id="rId9" o:title=""/>
            <w10:wrap type="tight"/>
          </v:shape>
        </w:pict>
      </w:r>
      <w:r>
        <w:rPr>
          <w:noProof/>
          <w:lang w:eastAsia="ru-RU"/>
        </w:rPr>
        <w:pict>
          <v:shape id="_x0000_s1030" type="#_x0000_t75" style="position:absolute;margin-left:9pt;margin-top:.5pt;width:170.7pt;height:227.35pt;z-index:-251660800" wrapcoords="-95 0 -95 21529 21600 21529 21600 0 -95 0">
            <v:imagedata r:id="rId10" o:title=""/>
            <w10:wrap type="tight"/>
          </v:shape>
        </w:pict>
      </w: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57123F" w:rsidRDefault="0057123F" w:rsidP="00F86A5B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57123F" w:rsidRPr="00F86A5B" w:rsidRDefault="0057123F" w:rsidP="00F86A5B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F86A5B">
        <w:rPr>
          <w:rFonts w:ascii="Times New Roman" w:hAnsi="Times New Roman"/>
          <w:b/>
          <w:sz w:val="28"/>
          <w:szCs w:val="28"/>
          <w:lang w:eastAsia="ru-RU"/>
        </w:rPr>
        <w:t>3 задание «Исправь ошибку»</w:t>
      </w:r>
    </w:p>
    <w:p w:rsidR="0057123F" w:rsidRPr="00F86A5B" w:rsidRDefault="0057123F" w:rsidP="00F86A5B">
      <w:pPr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iCs/>
          <w:sz w:val="28"/>
          <w:szCs w:val="28"/>
          <w:lang w:eastAsia="ru-RU"/>
        </w:rPr>
        <w:t>Дети должны найти ошибку в названии сказки и сказать правильный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ответ.</w:t>
      </w:r>
    </w:p>
    <w:p w:rsidR="0057123F" w:rsidRPr="00F86A5B" w:rsidRDefault="0057123F" w:rsidP="00F86A5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«Гуси-голуби»,</w:t>
      </w:r>
    </w:p>
    <w:p w:rsidR="0057123F" w:rsidRPr="00F86A5B" w:rsidRDefault="0057123F" w:rsidP="00F86A5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«Волк и семеро поросят»,</w:t>
      </w:r>
    </w:p>
    <w:p w:rsidR="0057123F" w:rsidRPr="00F86A5B" w:rsidRDefault="0057123F" w:rsidP="00F86A5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«По собачьему велению»,</w:t>
      </w:r>
    </w:p>
    <w:p w:rsidR="0057123F" w:rsidRPr="00F86A5B" w:rsidRDefault="0057123F" w:rsidP="00F86A5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«Три волка»,</w:t>
      </w:r>
    </w:p>
    <w:p w:rsidR="0057123F" w:rsidRPr="00F86A5B" w:rsidRDefault="0057123F" w:rsidP="00F86A5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«Сестрица Настенька и братец Васенька»,</w:t>
      </w:r>
    </w:p>
    <w:p w:rsidR="0057123F" w:rsidRDefault="0057123F" w:rsidP="00E862C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«Петушок и бобовая семечка»</w:t>
      </w:r>
    </w:p>
    <w:p w:rsidR="0057123F" w:rsidRDefault="0057123F" w:rsidP="00E862C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1" type="#_x0000_t75" style="position:absolute;left:0;text-align:left;margin-left:198pt;margin-top:50.15pt;width:168.6pt;height:225pt;z-index:-251658752" wrapcoords="-96 0 -96 21528 21600 21528 21600 0 -96 0">
            <v:imagedata r:id="rId11" o:title=""/>
            <w10:wrap type="tight"/>
          </v:shape>
        </w:pict>
      </w:r>
      <w:r>
        <w:rPr>
          <w:noProof/>
          <w:lang w:eastAsia="ru-RU"/>
        </w:rPr>
        <w:pict>
          <v:shape id="_x0000_s1032" type="#_x0000_t75" style="position:absolute;left:0;text-align:left;margin-left:9pt;margin-top:50.15pt;width:170.55pt;height:227.15pt;z-index:-251659776" wrapcoords="-95 0 -95 21529 21600 21529 21600 0 -95 0">
            <v:imagedata r:id="rId12" o:title=""/>
            <w10:wrap type="tight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Волшебному клубочку не лежится на месте. Привел он нас к корзинке, как вы думаете, кто ее потерял? (ответы детей) Что же в корзинке? Надо пазлы нам собрать, чтобы Машеньке корзинку отдать! </w:t>
      </w:r>
    </w:p>
    <w:p w:rsidR="0057123F" w:rsidRDefault="0057123F" w:rsidP="00537709">
      <w:pPr>
        <w:spacing w:before="24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</w:t>
      </w:r>
    </w:p>
    <w:p w:rsidR="0057123F" w:rsidRDefault="0057123F" w:rsidP="00537709">
      <w:pPr>
        <w:spacing w:before="24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537709">
      <w:pPr>
        <w:spacing w:before="24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537709">
      <w:pPr>
        <w:spacing w:before="24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537709">
      <w:pPr>
        <w:spacing w:before="24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537709">
      <w:pPr>
        <w:spacing w:before="24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57123F" w:rsidRDefault="0057123F" w:rsidP="009C0AD8">
      <w:pPr>
        <w:spacing w:before="24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 задание «Собери картинку» </w:t>
      </w:r>
      <w:r w:rsidRPr="00537709">
        <w:rPr>
          <w:rFonts w:ascii="Times New Roman" w:hAnsi="Times New Roman"/>
          <w:sz w:val="28"/>
          <w:szCs w:val="28"/>
          <w:lang w:eastAsia="ru-RU"/>
        </w:rPr>
        <w:t xml:space="preserve">(Ребята собирают пазлы)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Молодцы, ребята! Помогли Машеньки найти. </w:t>
      </w:r>
    </w:p>
    <w:p w:rsidR="0057123F" w:rsidRDefault="0057123F" w:rsidP="00537709">
      <w:pPr>
        <w:spacing w:before="24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клубок наш дальше побежал.     Смотрите, какая красивая книга! И предлагает она нам с вами побыть немного сказочниками и вспомнить самые интересные сказочные выражения!</w:t>
      </w:r>
    </w:p>
    <w:p w:rsidR="0057123F" w:rsidRPr="00180E15" w:rsidRDefault="0057123F" w:rsidP="00180E1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0E15">
        <w:rPr>
          <w:rFonts w:ascii="Times New Roman" w:hAnsi="Times New Roman"/>
          <w:sz w:val="28"/>
          <w:szCs w:val="28"/>
          <w:lang w:eastAsia="ru-RU"/>
        </w:rPr>
        <w:t xml:space="preserve">Сказка ложь …                               </w:t>
      </w:r>
    </w:p>
    <w:p w:rsidR="0057123F" w:rsidRDefault="0057123F" w:rsidP="00180E1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0E15">
        <w:rPr>
          <w:rFonts w:ascii="Times New Roman" w:hAnsi="Times New Roman"/>
          <w:sz w:val="28"/>
          <w:szCs w:val="28"/>
          <w:lang w:eastAsia="ru-RU"/>
        </w:rPr>
        <w:t>И я там был, мед…</w:t>
      </w:r>
    </w:p>
    <w:p w:rsidR="0057123F" w:rsidRDefault="0057123F" w:rsidP="00180E1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Скоро сказка сказывается…</w:t>
      </w:r>
    </w:p>
    <w:p w:rsidR="0057123F" w:rsidRDefault="0057123F" w:rsidP="00180E1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Жили-были…</w:t>
      </w:r>
    </w:p>
    <w:p w:rsidR="0057123F" w:rsidRDefault="0057123F" w:rsidP="00180E1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Доброе слово лечит, а…</w:t>
      </w:r>
    </w:p>
    <w:p w:rsidR="0057123F" w:rsidRDefault="0057123F" w:rsidP="00180E1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Вот и сказочке конец…</w:t>
      </w:r>
    </w:p>
    <w:p w:rsidR="0057123F" w:rsidRDefault="0057123F" w:rsidP="002F4CD7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Ребята, вы отлично справились со всеми заданиями! После каждого задания, вы нашли сказочного героя. Но что делать дальше?</w:t>
      </w:r>
    </w:p>
    <w:p w:rsidR="0057123F" w:rsidRDefault="0057123F" w:rsidP="002F4CD7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2F4CD7">
        <w:rPr>
          <w:rFonts w:ascii="Times New Roman" w:hAnsi="Times New Roman"/>
          <w:b/>
          <w:sz w:val="28"/>
          <w:szCs w:val="28"/>
          <w:lang w:eastAsia="ru-RU"/>
        </w:rPr>
        <w:t>Звучит аудио обращение книги:</w:t>
      </w:r>
    </w:p>
    <w:p w:rsidR="0057123F" w:rsidRDefault="0057123F" w:rsidP="002F4CD7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Вы, ребята, молодцы!</w:t>
      </w:r>
    </w:p>
    <w:p w:rsidR="0057123F" w:rsidRDefault="0057123F" w:rsidP="002F4CD7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игрушки вы нашли,</w:t>
      </w:r>
    </w:p>
    <w:p w:rsidR="0057123F" w:rsidRDefault="0057123F" w:rsidP="002F4CD7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Теперь вы с ними подружитесь,</w:t>
      </w:r>
    </w:p>
    <w:p w:rsidR="0057123F" w:rsidRDefault="0057123F" w:rsidP="002F4CD7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Сказку детям покажите!</w:t>
      </w:r>
    </w:p>
    <w:p w:rsidR="0057123F" w:rsidRPr="00E862CC" w:rsidRDefault="0057123F" w:rsidP="00E862CC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E862CC">
        <w:rPr>
          <w:rFonts w:ascii="Times New Roman" w:hAnsi="Times New Roman"/>
          <w:i/>
          <w:sz w:val="28"/>
          <w:szCs w:val="28"/>
        </w:rPr>
        <w:t xml:space="preserve">После каждого выполненного задания участники квест-игры получали в награду героя из сказки «Жихарка». Все герои сказки были собраны, и волшебная книга в аудио обращении похвалила детей и предложила поиграть в сказку.  </w:t>
      </w:r>
    </w:p>
    <w:p w:rsidR="0057123F" w:rsidRDefault="0057123F" w:rsidP="002F4CD7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57123F" w:rsidRPr="002F4CD7" w:rsidRDefault="0057123F" w:rsidP="002F4CD7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 заключении ребята показывают театр игрушек «Жихарка»</w:t>
      </w:r>
    </w:p>
    <w:p w:rsidR="0057123F" w:rsidRDefault="0057123F" w:rsidP="009C73E5">
      <w:pPr>
        <w:pStyle w:val="ListParagraph"/>
        <w:jc w:val="both"/>
      </w:pPr>
      <w:r w:rsidRPr="00563FFB">
        <w:rPr>
          <w:rFonts w:ascii="Times New Roman" w:hAnsi="Times New Roman"/>
          <w:sz w:val="28"/>
          <w:szCs w:val="28"/>
        </w:rPr>
        <w:pict>
          <v:shape id="_x0000_i1026" type="#_x0000_t75" style="width:207pt;height:276pt">
            <v:imagedata r:id="rId13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>
        <w:pict>
          <v:shape id="_x0000_i1027" type="#_x0000_t75" style="width:207pt;height:276pt">
            <v:imagedata r:id="rId14" o:title=""/>
          </v:shape>
        </w:pict>
      </w:r>
    </w:p>
    <w:p w:rsidR="0057123F" w:rsidRDefault="0057123F" w:rsidP="009C73E5">
      <w:pPr>
        <w:pStyle w:val="ListParagraph"/>
        <w:jc w:val="both"/>
      </w:pPr>
    </w:p>
    <w:p w:rsidR="0057123F" w:rsidRPr="009C0AD8" w:rsidRDefault="0057123F" w:rsidP="00E862CC">
      <w:pPr>
        <w:pStyle w:val="ListParagraph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8" type="#_x0000_t75" style="width:207pt;height:276pt">
            <v:imagedata r:id="rId15" o:title=""/>
          </v:shape>
        </w:pict>
      </w:r>
    </w:p>
    <w:sectPr w:rsidR="0057123F" w:rsidRPr="009C0AD8" w:rsidSect="002E5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950A7"/>
    <w:multiLevelType w:val="hybridMultilevel"/>
    <w:tmpl w:val="7B70071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11B15A36"/>
    <w:multiLevelType w:val="hybridMultilevel"/>
    <w:tmpl w:val="C3401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9827A8"/>
    <w:multiLevelType w:val="hybridMultilevel"/>
    <w:tmpl w:val="0C28C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7429E7"/>
    <w:multiLevelType w:val="multilevel"/>
    <w:tmpl w:val="6346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1C3209"/>
    <w:multiLevelType w:val="hybridMultilevel"/>
    <w:tmpl w:val="1F3C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B953F4B"/>
    <w:multiLevelType w:val="hybridMultilevel"/>
    <w:tmpl w:val="B4AA850E"/>
    <w:lvl w:ilvl="0" w:tplc="0419000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275" w:hanging="360"/>
      </w:pPr>
      <w:rPr>
        <w:rFonts w:ascii="Wingdings" w:hAnsi="Wingdings" w:hint="default"/>
      </w:rPr>
    </w:lvl>
  </w:abstractNum>
  <w:abstractNum w:abstractNumId="6">
    <w:nsid w:val="65651648"/>
    <w:multiLevelType w:val="hybridMultilevel"/>
    <w:tmpl w:val="B9E895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B804910"/>
    <w:multiLevelType w:val="hybridMultilevel"/>
    <w:tmpl w:val="952C54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BD55F79"/>
    <w:multiLevelType w:val="hybridMultilevel"/>
    <w:tmpl w:val="AE0A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2D32"/>
    <w:rsid w:val="000433A7"/>
    <w:rsid w:val="00076A5C"/>
    <w:rsid w:val="00091A9C"/>
    <w:rsid w:val="000D2EBC"/>
    <w:rsid w:val="00152BAD"/>
    <w:rsid w:val="00180E15"/>
    <w:rsid w:val="001D32B9"/>
    <w:rsid w:val="00270A36"/>
    <w:rsid w:val="00283BE4"/>
    <w:rsid w:val="00285C21"/>
    <w:rsid w:val="002E5701"/>
    <w:rsid w:val="002F4CD7"/>
    <w:rsid w:val="003337A2"/>
    <w:rsid w:val="00357CA0"/>
    <w:rsid w:val="0040443B"/>
    <w:rsid w:val="00441C18"/>
    <w:rsid w:val="00444F99"/>
    <w:rsid w:val="004869CC"/>
    <w:rsid w:val="004A375F"/>
    <w:rsid w:val="004D518E"/>
    <w:rsid w:val="00537709"/>
    <w:rsid w:val="00542276"/>
    <w:rsid w:val="00563FFB"/>
    <w:rsid w:val="0057123F"/>
    <w:rsid w:val="005E7A77"/>
    <w:rsid w:val="00620CFC"/>
    <w:rsid w:val="00693DF8"/>
    <w:rsid w:val="006F09DD"/>
    <w:rsid w:val="007A0DF2"/>
    <w:rsid w:val="00841108"/>
    <w:rsid w:val="009025D8"/>
    <w:rsid w:val="00922C68"/>
    <w:rsid w:val="00947629"/>
    <w:rsid w:val="009923DF"/>
    <w:rsid w:val="009C0AD8"/>
    <w:rsid w:val="009C73E5"/>
    <w:rsid w:val="009D38CF"/>
    <w:rsid w:val="009E6947"/>
    <w:rsid w:val="00A0256E"/>
    <w:rsid w:val="00A82243"/>
    <w:rsid w:val="00AB7FF7"/>
    <w:rsid w:val="00AD4F38"/>
    <w:rsid w:val="00AE19F3"/>
    <w:rsid w:val="00BF36EB"/>
    <w:rsid w:val="00C23917"/>
    <w:rsid w:val="00C7389F"/>
    <w:rsid w:val="00CA28BE"/>
    <w:rsid w:val="00D259BD"/>
    <w:rsid w:val="00E6024F"/>
    <w:rsid w:val="00E862CC"/>
    <w:rsid w:val="00F86A5B"/>
    <w:rsid w:val="00FB215F"/>
    <w:rsid w:val="00FB398D"/>
    <w:rsid w:val="00FF2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70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923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1215</TotalTime>
  <Pages>7</Pages>
  <Words>886</Words>
  <Characters>5053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</dc:creator>
  <cp:keywords/>
  <dc:description/>
  <cp:lastModifiedBy>DNS</cp:lastModifiedBy>
  <cp:revision>19</cp:revision>
  <dcterms:created xsi:type="dcterms:W3CDTF">2001-12-31T18:09:00Z</dcterms:created>
  <dcterms:modified xsi:type="dcterms:W3CDTF">2024-04-13T10:27:00Z</dcterms:modified>
</cp:coreProperties>
</file>