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37C49" w:rsidRPr="00670B9F" w:rsidRDefault="0090288F" w:rsidP="00670B9F">
      <w:pPr>
        <w:pStyle w:val="1"/>
        <w:jc w:val="center"/>
        <w:rPr>
          <w:sz w:val="36"/>
          <w:szCs w:val="36"/>
        </w:rPr>
      </w:pPr>
      <w:r>
        <w:rPr>
          <w:rFonts w:ascii="Calibri" w:hAnsi="Calibri"/>
          <w:b w:val="0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>
                <wp:simplePos x="0" y="0"/>
                <wp:positionH relativeFrom="column">
                  <wp:posOffset>-231140</wp:posOffset>
                </wp:positionH>
                <wp:positionV relativeFrom="paragraph">
                  <wp:posOffset>-2604135</wp:posOffset>
                </wp:positionV>
                <wp:extent cx="10134600" cy="2023745"/>
                <wp:effectExtent l="0" t="0" r="0" b="0"/>
                <wp:wrapNone/>
                <wp:docPr id="33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34600" cy="2023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F1CBC" w:rsidRDefault="006F1CBC" w:rsidP="00037C49">
                            <w:pPr>
                              <w:pStyle w:val="1"/>
                              <w:jc w:val="center"/>
                            </w:pPr>
                          </w:p>
                          <w:p w:rsidR="006F1CBC" w:rsidRPr="00C21629" w:rsidRDefault="006F1CBC" w:rsidP="0080344D">
                            <w:pPr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-18.2pt;margin-top:-205.05pt;width:798pt;height:159.3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" stroked="f">
                <v:textbox>
                  <w:txbxContent>
                    <w:p w:rsidR="006F1CBC" w:rsidRDefault="006F1CBC" w:rsidP="00037C49">
                      <w:pPr>
                        <w:pStyle w:val="1"/>
                        <w:jc w:val="center"/>
                      </w:pPr>
                    </w:p>
                    <w:p w:rsidR="006F1CBC" w:rsidRPr="00C21629" w:rsidRDefault="006F1CBC" w:rsidP="0080344D">
                      <w:pPr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37C49" w:rsidRPr="00670B9F">
        <w:rPr>
          <w:sz w:val="36"/>
          <w:szCs w:val="36"/>
        </w:rPr>
        <w:t>Муниципальное дошкольное образовательное учреждение</w:t>
      </w:r>
    </w:p>
    <w:p w:rsidR="00670B9F" w:rsidRPr="00670B9F" w:rsidRDefault="00037C49" w:rsidP="00670B9F">
      <w:pPr>
        <w:pStyle w:val="1"/>
        <w:jc w:val="center"/>
        <w:rPr>
          <w:sz w:val="36"/>
          <w:szCs w:val="36"/>
        </w:rPr>
      </w:pPr>
      <w:r w:rsidRPr="00670B9F">
        <w:rPr>
          <w:sz w:val="36"/>
          <w:szCs w:val="36"/>
        </w:rPr>
        <w:t>«Детский сад № 5 «Олимпия»</w:t>
      </w:r>
    </w:p>
    <w:p w:rsidR="00037C49" w:rsidRPr="00670B9F" w:rsidRDefault="00037C49" w:rsidP="00670B9F">
      <w:pPr>
        <w:pStyle w:val="1"/>
        <w:jc w:val="center"/>
        <w:rPr>
          <w:sz w:val="36"/>
          <w:szCs w:val="36"/>
        </w:rPr>
      </w:pPr>
      <w:r w:rsidRPr="00670B9F">
        <w:rPr>
          <w:sz w:val="36"/>
          <w:szCs w:val="36"/>
        </w:rPr>
        <w:t>Дзержинского района Волгограда»</w:t>
      </w:r>
    </w:p>
    <w:p w:rsidR="00037C49" w:rsidRPr="00BC5DAF" w:rsidRDefault="00037C49" w:rsidP="00037C49">
      <w:pPr>
        <w:pStyle w:val="1"/>
        <w:jc w:val="center"/>
        <w:rPr>
          <w:b w:val="0"/>
        </w:rPr>
      </w:pPr>
    </w:p>
    <w:p w:rsidR="00037C49" w:rsidRPr="00BC5DAF" w:rsidRDefault="00037C49" w:rsidP="00670B9F">
      <w:pPr>
        <w:pStyle w:val="1"/>
        <w:jc w:val="center"/>
        <w:rPr>
          <w:sz w:val="40"/>
          <w:szCs w:val="40"/>
        </w:rPr>
      </w:pPr>
      <w:r w:rsidRPr="00BC5DAF">
        <w:rPr>
          <w:sz w:val="40"/>
          <w:szCs w:val="40"/>
        </w:rPr>
        <w:t>ГОРОД ВЕЧНОЙ ПОБЕДЫ</w:t>
      </w:r>
    </w:p>
    <w:p w:rsidR="00037C49" w:rsidRPr="00BC5DAF" w:rsidRDefault="00037C49" w:rsidP="00670B9F">
      <w:pPr>
        <w:pStyle w:val="1"/>
        <w:jc w:val="center"/>
        <w:rPr>
          <w:sz w:val="40"/>
          <w:szCs w:val="40"/>
        </w:rPr>
      </w:pPr>
      <w:r w:rsidRPr="00BC5DAF">
        <w:rPr>
          <w:sz w:val="40"/>
          <w:szCs w:val="40"/>
        </w:rPr>
        <w:t>СВЯТОЙ СТАЛИНГРАД</w:t>
      </w:r>
      <w:r w:rsidR="00670B9F">
        <w:rPr>
          <w:sz w:val="40"/>
          <w:szCs w:val="40"/>
        </w:rPr>
        <w:t>…</w:t>
      </w:r>
    </w:p>
    <w:p w:rsidR="00BC5DAF" w:rsidRDefault="00670B9F" w:rsidP="00670B9F">
      <w:pPr>
        <w:pStyle w:val="2"/>
      </w:pPr>
      <w:r>
        <w:t xml:space="preserve">                                    </w:t>
      </w:r>
      <w:r w:rsidR="00BC5DAF" w:rsidRPr="00BC5DAF">
        <w:rPr>
          <w:noProof/>
        </w:rPr>
        <w:drawing>
          <wp:inline distT="0" distB="0" distL="0" distR="0">
            <wp:extent cx="6626299" cy="3220651"/>
            <wp:effectExtent l="19050" t="0" r="3101" b="0"/>
            <wp:docPr id="3" name="Рисунок 1" descr="http://maxpark.com/static/u/article_image/15/01/26/tmpOxHxx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axpark.com/static/u/article_image/15/01/26/tmpOxHxxL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162" cy="3222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B9F" w:rsidRDefault="00670B9F" w:rsidP="00BC5DAF">
      <w:pPr>
        <w:pStyle w:val="1"/>
        <w:jc w:val="center"/>
        <w:rPr>
          <w:b w:val="0"/>
          <w:sz w:val="28"/>
          <w:szCs w:val="28"/>
        </w:rPr>
      </w:pPr>
    </w:p>
    <w:p w:rsidR="00670B9F" w:rsidRDefault="00670B9F" w:rsidP="00BC5DAF">
      <w:pPr>
        <w:pStyle w:val="1"/>
        <w:jc w:val="center"/>
        <w:rPr>
          <w:b w:val="0"/>
          <w:sz w:val="28"/>
          <w:szCs w:val="28"/>
        </w:rPr>
      </w:pPr>
    </w:p>
    <w:p w:rsidR="00670B9F" w:rsidRDefault="00670B9F" w:rsidP="00BC5DAF">
      <w:pPr>
        <w:pStyle w:val="1"/>
        <w:jc w:val="center"/>
        <w:rPr>
          <w:b w:val="0"/>
          <w:sz w:val="28"/>
          <w:szCs w:val="28"/>
        </w:rPr>
      </w:pPr>
    </w:p>
    <w:p w:rsidR="00670B9F" w:rsidRDefault="00670B9F" w:rsidP="00BC5DAF">
      <w:pPr>
        <w:pStyle w:val="1"/>
        <w:jc w:val="center"/>
        <w:rPr>
          <w:b w:val="0"/>
          <w:sz w:val="28"/>
          <w:szCs w:val="28"/>
        </w:rPr>
      </w:pPr>
    </w:p>
    <w:p w:rsidR="00670B9F" w:rsidRDefault="00670B9F" w:rsidP="00670B9F">
      <w:pPr>
        <w:pStyle w:val="1"/>
        <w:rPr>
          <w:b w:val="0"/>
          <w:sz w:val="32"/>
          <w:szCs w:val="32"/>
        </w:rPr>
      </w:pPr>
      <w:r>
        <w:rPr>
          <w:b w:val="0"/>
          <w:sz w:val="28"/>
          <w:szCs w:val="28"/>
        </w:rPr>
        <w:t xml:space="preserve">                                                           </w:t>
      </w:r>
      <w:r w:rsidR="0090288F">
        <w:rPr>
          <w:rFonts w:ascii="Calibri" w:hAnsi="Calibri"/>
          <w:b w:val="0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>
                <wp:simplePos x="0" y="0"/>
                <wp:positionH relativeFrom="column">
                  <wp:posOffset>691515</wp:posOffset>
                </wp:positionH>
                <wp:positionV relativeFrom="paragraph">
                  <wp:posOffset>502285</wp:posOffset>
                </wp:positionV>
                <wp:extent cx="45085" cy="86995"/>
                <wp:effectExtent l="2540" t="0" r="0" b="3175"/>
                <wp:wrapNone/>
                <wp:docPr id="33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" cy="869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F1CBC" w:rsidRPr="00C21629" w:rsidRDefault="006F1CBC">
                            <w:pP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54.45pt;margin-top:39.55pt;width:3.55pt;height:6.8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" stroked="f">
                <v:textbox>
                  <w:txbxContent>
                    <w:p w:rsidR="006F1CBC" w:rsidRPr="00C21629" w:rsidRDefault="006F1CBC">
                      <w:pPr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0288F">
        <w:rPr>
          <w:rFonts w:ascii="Calibri" w:hAnsi="Calibri"/>
          <w:b w:val="0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>
                <wp:simplePos x="0" y="0"/>
                <wp:positionH relativeFrom="column">
                  <wp:posOffset>5861685</wp:posOffset>
                </wp:positionH>
                <wp:positionV relativeFrom="paragraph">
                  <wp:posOffset>2606040</wp:posOffset>
                </wp:positionV>
                <wp:extent cx="2514600" cy="413385"/>
                <wp:effectExtent l="0" t="0" r="0" b="5715"/>
                <wp:wrapNone/>
                <wp:docPr id="33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0" cy="413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F1CBC" w:rsidRPr="00C21629" w:rsidRDefault="006F1CBC" w:rsidP="00037C49">
                            <w:pP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margin-left:461.55pt;margin-top:205.2pt;width:198pt;height:32.55pt;z-index:25167104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" stroked="f">
                <v:textbox style="mso-fit-shape-to-text:t">
                  <w:txbxContent>
                    <w:p w:rsidR="006F1CBC" w:rsidRPr="00C21629" w:rsidRDefault="006F1CBC" w:rsidP="00037C49">
                      <w:pPr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B5129">
        <w:rPr>
          <w:b w:val="0"/>
          <w:sz w:val="32"/>
          <w:szCs w:val="32"/>
        </w:rPr>
        <w:t>Волгоград 2023</w:t>
      </w:r>
    </w:p>
    <w:p w:rsidR="00662620" w:rsidRDefault="00662620" w:rsidP="00F1662A">
      <w:pPr>
        <w:pStyle w:val="22"/>
        <w:shd w:val="clear" w:color="auto" w:fill="auto"/>
        <w:spacing w:after="0" w:line="360" w:lineRule="auto"/>
        <w:jc w:val="center"/>
      </w:pPr>
    </w:p>
    <w:p w:rsidR="00F1662A" w:rsidRDefault="00F1662A" w:rsidP="00F1662A">
      <w:pPr>
        <w:pStyle w:val="22"/>
        <w:shd w:val="clear" w:color="auto" w:fill="auto"/>
        <w:spacing w:after="0" w:line="360" w:lineRule="auto"/>
        <w:jc w:val="center"/>
      </w:pPr>
      <w:r>
        <w:t>СОДЕРЖАНИЕ</w:t>
      </w:r>
    </w:p>
    <w:p w:rsidR="00F1662A" w:rsidRDefault="00F1662A" w:rsidP="00F1662A">
      <w:pPr>
        <w:pStyle w:val="22"/>
        <w:shd w:val="clear" w:color="auto" w:fill="auto"/>
        <w:spacing w:after="0" w:line="360" w:lineRule="auto"/>
        <w:jc w:val="center"/>
      </w:pPr>
    </w:p>
    <w:p w:rsidR="00F1662A" w:rsidRPr="001730F3" w:rsidRDefault="00F1662A" w:rsidP="00F1662A">
      <w:pPr>
        <w:pStyle w:val="22"/>
        <w:shd w:val="clear" w:color="auto" w:fill="auto"/>
        <w:spacing w:after="0" w:line="360" w:lineRule="auto"/>
        <w:jc w:val="both"/>
        <w:rPr>
          <w:b w:val="0"/>
        </w:rPr>
      </w:pPr>
      <w:r w:rsidRPr="001730F3">
        <w:rPr>
          <w:b w:val="0"/>
        </w:rPr>
        <w:t>Паспорт проекта</w:t>
      </w:r>
      <w:r>
        <w:rPr>
          <w:b w:val="0"/>
        </w:rPr>
        <w:t>..........................................................................................</w:t>
      </w:r>
      <w:r w:rsidR="00662620">
        <w:rPr>
          <w:b w:val="0"/>
        </w:rPr>
        <w:t>....</w:t>
      </w:r>
      <w:r>
        <w:rPr>
          <w:b w:val="0"/>
        </w:rPr>
        <w:t xml:space="preserve"> 3 </w:t>
      </w:r>
    </w:p>
    <w:p w:rsidR="00F1662A" w:rsidRPr="00081334" w:rsidRDefault="00F1662A" w:rsidP="00F1662A">
      <w:pPr>
        <w:pStyle w:val="30"/>
        <w:shd w:val="clear" w:color="auto" w:fill="auto"/>
        <w:tabs>
          <w:tab w:val="left" w:leader="dot" w:pos="7997"/>
        </w:tabs>
        <w:spacing w:before="0" w:line="360" w:lineRule="auto"/>
      </w:pPr>
      <w:r w:rsidRPr="00081334">
        <w:fldChar w:fldCharType="begin"/>
      </w:r>
      <w:r w:rsidRPr="00081334">
        <w:instrText xml:space="preserve"> TOC \o "1-5" \h \z </w:instrText>
      </w:r>
      <w:r w:rsidRPr="00081334">
        <w:fldChar w:fldCharType="separate"/>
      </w:r>
      <w:r w:rsidRPr="00081334">
        <w:t>Актуальность проекта……………………………………...</w:t>
      </w:r>
      <w:r>
        <w:t>.........................</w:t>
      </w:r>
      <w:r w:rsidR="0004440E">
        <w:t xml:space="preserve"> 4</w:t>
      </w:r>
    </w:p>
    <w:p w:rsidR="00662620" w:rsidRDefault="00197527" w:rsidP="00662620">
      <w:pPr>
        <w:pStyle w:val="30"/>
        <w:shd w:val="clear" w:color="auto" w:fill="auto"/>
        <w:tabs>
          <w:tab w:val="right" w:leader="dot" w:pos="9030"/>
        </w:tabs>
        <w:spacing w:before="0" w:line="360" w:lineRule="auto"/>
      </w:pPr>
      <w:hyperlink w:anchor="bookmark2" w:tooltip="Current Document">
        <w:r w:rsidR="00F1662A" w:rsidRPr="00081334">
          <w:t>Цели и задачи проекта</w:t>
        </w:r>
        <w:r w:rsidR="00F1662A" w:rsidRPr="00081334">
          <w:rPr>
            <w:b/>
            <w:sz w:val="32"/>
            <w:szCs w:val="32"/>
          </w:rPr>
          <w:t xml:space="preserve"> </w:t>
        </w:r>
        <w:r w:rsidR="00F1662A">
          <w:t>..</w:t>
        </w:r>
        <w:r w:rsidR="00F1662A" w:rsidRPr="00081334">
          <w:t>..</w:t>
        </w:r>
        <w:r w:rsidR="00662620">
          <w:t>.................................................................................4</w:t>
        </w:r>
        <w:r w:rsidR="00F1662A" w:rsidRPr="00081334">
          <w:t xml:space="preserve"> </w:t>
        </w:r>
      </w:hyperlink>
    </w:p>
    <w:p w:rsidR="00F1662A" w:rsidRPr="00081334" w:rsidRDefault="00F1662A" w:rsidP="00662620">
      <w:pPr>
        <w:pStyle w:val="30"/>
        <w:shd w:val="clear" w:color="auto" w:fill="auto"/>
        <w:tabs>
          <w:tab w:val="right" w:leader="dot" w:pos="9030"/>
        </w:tabs>
        <w:spacing w:before="0" w:line="360" w:lineRule="auto"/>
      </w:pPr>
      <w:r w:rsidRPr="00081334">
        <w:t xml:space="preserve">План реализации проекта </w:t>
      </w:r>
      <w:r w:rsidR="00662620">
        <w:t>……………………………….</w:t>
      </w:r>
      <w:r w:rsidRPr="00081334">
        <w:t xml:space="preserve"> </w:t>
      </w:r>
      <w:r>
        <w:t>………………...</w:t>
      </w:r>
      <w:r w:rsidR="00662620">
        <w:t>5</w:t>
      </w:r>
      <w:r w:rsidR="007F1D07">
        <w:t>-6</w:t>
      </w:r>
    </w:p>
    <w:p w:rsidR="00F1662A" w:rsidRPr="00081334" w:rsidRDefault="00F1662A" w:rsidP="00F1662A">
      <w:pPr>
        <w:pStyle w:val="30"/>
        <w:shd w:val="clear" w:color="auto" w:fill="auto"/>
        <w:tabs>
          <w:tab w:val="right" w:leader="dot" w:pos="9030"/>
        </w:tabs>
        <w:spacing w:before="0" w:line="360" w:lineRule="auto"/>
      </w:pPr>
      <w:r w:rsidRPr="00081334">
        <w:t>П</w:t>
      </w:r>
      <w:r w:rsidR="007F1D07">
        <w:t>риложение…………………………………………………………………7-</w:t>
      </w:r>
    </w:p>
    <w:p w:rsidR="00F1662A" w:rsidRPr="00856F80" w:rsidRDefault="00F1662A" w:rsidP="007F1D07">
      <w:pPr>
        <w:pStyle w:val="30"/>
        <w:shd w:val="clear" w:color="auto" w:fill="auto"/>
        <w:tabs>
          <w:tab w:val="right" w:leader="dot" w:pos="9030"/>
        </w:tabs>
        <w:spacing w:before="0" w:line="360" w:lineRule="auto"/>
        <w:rPr>
          <w:lang w:eastAsia="en-US"/>
        </w:rPr>
      </w:pPr>
      <w:r w:rsidRPr="00081334">
        <w:fldChar w:fldCharType="end"/>
      </w:r>
      <w:r w:rsidRPr="007207C7">
        <w:rPr>
          <w:lang w:eastAsia="en-US"/>
        </w:rPr>
        <w:t>Список используемой литературы</w:t>
      </w:r>
      <w:r>
        <w:rPr>
          <w:lang w:eastAsia="en-US"/>
        </w:rPr>
        <w:t xml:space="preserve">……  </w:t>
      </w:r>
      <w:r w:rsidRPr="00856F80">
        <w:rPr>
          <w:lang w:eastAsia="en-US"/>
        </w:rPr>
        <w:t>…………</w:t>
      </w:r>
      <w:r>
        <w:rPr>
          <w:lang w:eastAsia="en-US"/>
        </w:rPr>
        <w:t>……………….</w:t>
      </w:r>
      <w:r w:rsidRPr="00856F80">
        <w:rPr>
          <w:lang w:eastAsia="en-US"/>
        </w:rPr>
        <w:t>…</w:t>
      </w:r>
      <w:r>
        <w:rPr>
          <w:lang w:eastAsia="en-US"/>
        </w:rPr>
        <w:t xml:space="preserve">.........  </w:t>
      </w:r>
    </w:p>
    <w:p w:rsidR="00F1662A" w:rsidRDefault="00F1662A" w:rsidP="00F1662A">
      <w:pPr>
        <w:pStyle w:val="30"/>
        <w:shd w:val="clear" w:color="auto" w:fill="auto"/>
        <w:tabs>
          <w:tab w:val="right" w:leader="dot" w:pos="9030"/>
        </w:tabs>
        <w:spacing w:before="0" w:line="360" w:lineRule="auto"/>
      </w:pPr>
    </w:p>
    <w:p w:rsidR="00F1662A" w:rsidRDefault="00F1662A" w:rsidP="00670B9F">
      <w:pPr>
        <w:pStyle w:val="1"/>
        <w:rPr>
          <w:b w:val="0"/>
          <w:sz w:val="28"/>
          <w:szCs w:val="28"/>
        </w:rPr>
      </w:pPr>
    </w:p>
    <w:p w:rsidR="00F1662A" w:rsidRDefault="00F1662A" w:rsidP="00670B9F">
      <w:pPr>
        <w:pStyle w:val="1"/>
        <w:rPr>
          <w:b w:val="0"/>
          <w:sz w:val="28"/>
          <w:szCs w:val="28"/>
        </w:rPr>
      </w:pPr>
    </w:p>
    <w:p w:rsidR="00B5779D" w:rsidRDefault="00B5779D" w:rsidP="00556FBA">
      <w:pPr>
        <w:pStyle w:val="1"/>
        <w:rPr>
          <w:b w:val="0"/>
          <w:sz w:val="28"/>
          <w:szCs w:val="28"/>
        </w:rPr>
      </w:pPr>
    </w:p>
    <w:p w:rsidR="00B5779D" w:rsidRDefault="00B5779D" w:rsidP="00556FBA">
      <w:pPr>
        <w:pStyle w:val="1"/>
        <w:rPr>
          <w:b w:val="0"/>
          <w:sz w:val="28"/>
          <w:szCs w:val="28"/>
        </w:rPr>
      </w:pPr>
    </w:p>
    <w:p w:rsidR="00B5779D" w:rsidRDefault="00B5779D" w:rsidP="00556FBA">
      <w:pPr>
        <w:pStyle w:val="1"/>
        <w:rPr>
          <w:b w:val="0"/>
          <w:sz w:val="28"/>
          <w:szCs w:val="28"/>
        </w:rPr>
      </w:pPr>
    </w:p>
    <w:p w:rsidR="00B5779D" w:rsidRDefault="00B5779D" w:rsidP="00556FBA">
      <w:pPr>
        <w:pStyle w:val="1"/>
        <w:rPr>
          <w:b w:val="0"/>
          <w:sz w:val="28"/>
          <w:szCs w:val="28"/>
        </w:rPr>
      </w:pPr>
    </w:p>
    <w:p w:rsidR="00B5779D" w:rsidRDefault="00B5779D" w:rsidP="00556FBA">
      <w:pPr>
        <w:pStyle w:val="1"/>
        <w:rPr>
          <w:b w:val="0"/>
          <w:sz w:val="28"/>
          <w:szCs w:val="28"/>
        </w:rPr>
      </w:pPr>
    </w:p>
    <w:p w:rsidR="00B5779D" w:rsidRDefault="00B5779D" w:rsidP="00556FBA">
      <w:pPr>
        <w:pStyle w:val="1"/>
        <w:rPr>
          <w:b w:val="0"/>
          <w:sz w:val="28"/>
          <w:szCs w:val="28"/>
        </w:rPr>
      </w:pPr>
    </w:p>
    <w:p w:rsidR="00B5779D" w:rsidRDefault="00B5779D" w:rsidP="00556FBA">
      <w:pPr>
        <w:pStyle w:val="1"/>
        <w:rPr>
          <w:b w:val="0"/>
          <w:sz w:val="28"/>
          <w:szCs w:val="28"/>
        </w:rPr>
      </w:pPr>
    </w:p>
    <w:p w:rsidR="00662620" w:rsidRDefault="00662620" w:rsidP="00556FBA">
      <w:pPr>
        <w:pStyle w:val="1"/>
        <w:rPr>
          <w:sz w:val="28"/>
          <w:szCs w:val="28"/>
        </w:rPr>
      </w:pPr>
    </w:p>
    <w:p w:rsidR="00662620" w:rsidRDefault="00662620" w:rsidP="00556FBA">
      <w:pPr>
        <w:pStyle w:val="1"/>
        <w:rPr>
          <w:sz w:val="28"/>
          <w:szCs w:val="28"/>
        </w:rPr>
      </w:pPr>
    </w:p>
    <w:p w:rsidR="00662620" w:rsidRDefault="00662620" w:rsidP="00556FBA">
      <w:pPr>
        <w:pStyle w:val="1"/>
        <w:rPr>
          <w:sz w:val="28"/>
          <w:szCs w:val="28"/>
        </w:rPr>
      </w:pPr>
    </w:p>
    <w:p w:rsidR="007F1D07" w:rsidRDefault="007F1D07" w:rsidP="00556FBA">
      <w:pPr>
        <w:pStyle w:val="1"/>
        <w:rPr>
          <w:sz w:val="28"/>
          <w:szCs w:val="28"/>
        </w:rPr>
      </w:pPr>
    </w:p>
    <w:p w:rsidR="007F1D07" w:rsidRDefault="007F1D07" w:rsidP="00556FBA">
      <w:pPr>
        <w:pStyle w:val="1"/>
        <w:rPr>
          <w:sz w:val="28"/>
          <w:szCs w:val="28"/>
        </w:rPr>
      </w:pPr>
    </w:p>
    <w:p w:rsidR="007F1D07" w:rsidRDefault="007F1D07" w:rsidP="00556FBA">
      <w:pPr>
        <w:pStyle w:val="1"/>
        <w:rPr>
          <w:sz w:val="28"/>
          <w:szCs w:val="28"/>
        </w:rPr>
      </w:pPr>
    </w:p>
    <w:p w:rsidR="00556FBA" w:rsidRPr="00B5779D" w:rsidRDefault="00556FBA" w:rsidP="00556FBA">
      <w:pPr>
        <w:pStyle w:val="1"/>
        <w:rPr>
          <w:sz w:val="28"/>
          <w:szCs w:val="28"/>
        </w:rPr>
      </w:pPr>
      <w:r w:rsidRPr="00B5779D">
        <w:rPr>
          <w:sz w:val="28"/>
          <w:szCs w:val="28"/>
        </w:rPr>
        <w:t>Паспорт проекта.</w:t>
      </w:r>
    </w:p>
    <w:p w:rsidR="00556FBA" w:rsidRDefault="00670B9F" w:rsidP="00556FBA">
      <w:pPr>
        <w:pStyle w:val="1"/>
        <w:rPr>
          <w:b w:val="0"/>
          <w:sz w:val="28"/>
          <w:szCs w:val="28"/>
        </w:rPr>
      </w:pPr>
      <w:r w:rsidRPr="00556FBA">
        <w:rPr>
          <w:sz w:val="28"/>
          <w:szCs w:val="28"/>
        </w:rPr>
        <w:t>Тема п</w:t>
      </w:r>
      <w:r w:rsidR="00037C49" w:rsidRPr="00556FBA">
        <w:rPr>
          <w:sz w:val="28"/>
          <w:szCs w:val="28"/>
        </w:rPr>
        <w:t>роект</w:t>
      </w:r>
      <w:r w:rsidRPr="00556FBA">
        <w:rPr>
          <w:sz w:val="28"/>
          <w:szCs w:val="28"/>
        </w:rPr>
        <w:t>а</w:t>
      </w:r>
      <w:r w:rsidR="0080344D" w:rsidRPr="00BC5DAF">
        <w:rPr>
          <w:b w:val="0"/>
          <w:sz w:val="28"/>
          <w:szCs w:val="28"/>
        </w:rPr>
        <w:t>:</w:t>
      </w:r>
      <w:r w:rsidR="0080344D" w:rsidRPr="00BC5DAF">
        <w:rPr>
          <w:sz w:val="28"/>
          <w:szCs w:val="28"/>
        </w:rPr>
        <w:t xml:space="preserve"> </w:t>
      </w:r>
      <w:r w:rsidR="0080344D" w:rsidRPr="00556FBA">
        <w:rPr>
          <w:b w:val="0"/>
          <w:sz w:val="28"/>
          <w:szCs w:val="28"/>
        </w:rPr>
        <w:t>«</w:t>
      </w:r>
      <w:r w:rsidR="00BC5DAF" w:rsidRPr="00556FBA">
        <w:rPr>
          <w:b w:val="0"/>
          <w:sz w:val="28"/>
          <w:szCs w:val="28"/>
        </w:rPr>
        <w:t>Город вечной победы святой Сталинград</w:t>
      </w:r>
      <w:r w:rsidR="0080344D" w:rsidRPr="00556FBA">
        <w:rPr>
          <w:b w:val="0"/>
          <w:sz w:val="28"/>
          <w:szCs w:val="28"/>
        </w:rPr>
        <w:t>»</w:t>
      </w:r>
    </w:p>
    <w:p w:rsidR="0080344D" w:rsidRPr="00556FBA" w:rsidRDefault="0080344D" w:rsidP="00556FBA">
      <w:pPr>
        <w:pStyle w:val="1"/>
        <w:rPr>
          <w:b w:val="0"/>
          <w:sz w:val="28"/>
          <w:szCs w:val="28"/>
        </w:rPr>
      </w:pPr>
      <w:r w:rsidRPr="00BC5DAF">
        <w:rPr>
          <w:sz w:val="28"/>
          <w:szCs w:val="28"/>
        </w:rPr>
        <w:t xml:space="preserve">Вид проекта: </w:t>
      </w:r>
      <w:r w:rsidRPr="0004440E">
        <w:rPr>
          <w:b w:val="0"/>
          <w:sz w:val="28"/>
          <w:szCs w:val="28"/>
        </w:rPr>
        <w:t>информационно –</w:t>
      </w:r>
      <w:r w:rsidRPr="00BC5DAF">
        <w:rPr>
          <w:sz w:val="28"/>
          <w:szCs w:val="28"/>
        </w:rPr>
        <w:t xml:space="preserve"> </w:t>
      </w:r>
      <w:r w:rsidRPr="0004440E">
        <w:rPr>
          <w:b w:val="0"/>
          <w:sz w:val="28"/>
          <w:szCs w:val="28"/>
        </w:rPr>
        <w:t>практический</w:t>
      </w:r>
      <w:r w:rsidRPr="00BC5DAF">
        <w:rPr>
          <w:sz w:val="28"/>
          <w:szCs w:val="28"/>
        </w:rPr>
        <w:t>.</w:t>
      </w:r>
    </w:p>
    <w:p w:rsidR="0080344D" w:rsidRPr="00BC5DAF" w:rsidRDefault="0080344D" w:rsidP="00BC5DAF">
      <w:pPr>
        <w:pStyle w:val="ac"/>
        <w:rPr>
          <w:rFonts w:ascii="Times New Roman" w:hAnsi="Times New Roman"/>
          <w:b/>
          <w:sz w:val="28"/>
          <w:szCs w:val="28"/>
        </w:rPr>
      </w:pPr>
      <w:r w:rsidRPr="00BC5DAF">
        <w:rPr>
          <w:rFonts w:ascii="Times New Roman" w:hAnsi="Times New Roman"/>
          <w:b/>
          <w:sz w:val="28"/>
          <w:szCs w:val="28"/>
        </w:rPr>
        <w:t xml:space="preserve">Продолжительность проекта: </w:t>
      </w:r>
      <w:r w:rsidRPr="00BC5DAF">
        <w:rPr>
          <w:rFonts w:ascii="Times New Roman" w:hAnsi="Times New Roman"/>
          <w:sz w:val="28"/>
          <w:szCs w:val="28"/>
        </w:rPr>
        <w:t>среднесрочный.</w:t>
      </w:r>
      <w:r w:rsidR="00556FBA">
        <w:rPr>
          <w:rFonts w:ascii="Times New Roman" w:hAnsi="Times New Roman"/>
          <w:sz w:val="28"/>
          <w:szCs w:val="28"/>
        </w:rPr>
        <w:t>(</w:t>
      </w:r>
      <w:r w:rsidR="00556FBA" w:rsidRPr="00556FBA">
        <w:rPr>
          <w:rFonts w:ascii="Times New Roman" w:hAnsi="Times New Roman"/>
          <w:sz w:val="28"/>
          <w:szCs w:val="28"/>
        </w:rPr>
        <w:t xml:space="preserve"> </w:t>
      </w:r>
      <w:r w:rsidR="00556FBA" w:rsidRPr="00BC5DAF">
        <w:rPr>
          <w:rFonts w:ascii="Times New Roman" w:hAnsi="Times New Roman"/>
          <w:sz w:val="28"/>
          <w:szCs w:val="28"/>
        </w:rPr>
        <w:t>декабрь-январь2018</w:t>
      </w:r>
      <w:r w:rsidR="00556FBA">
        <w:rPr>
          <w:rFonts w:ascii="Times New Roman" w:hAnsi="Times New Roman"/>
          <w:b/>
          <w:sz w:val="28"/>
          <w:szCs w:val="28"/>
        </w:rPr>
        <w:t>)</w:t>
      </w:r>
    </w:p>
    <w:p w:rsidR="0004440E" w:rsidRDefault="0004440E" w:rsidP="00BC5DAF">
      <w:pPr>
        <w:pStyle w:val="ac"/>
        <w:rPr>
          <w:rFonts w:ascii="Times New Roman" w:hAnsi="Times New Roman"/>
          <w:b/>
          <w:sz w:val="28"/>
          <w:szCs w:val="28"/>
        </w:rPr>
      </w:pPr>
    </w:p>
    <w:p w:rsidR="0080344D" w:rsidRPr="00BC5DAF" w:rsidRDefault="0080344D" w:rsidP="00BC5DAF">
      <w:pPr>
        <w:pStyle w:val="ac"/>
        <w:rPr>
          <w:rFonts w:ascii="Times New Roman" w:hAnsi="Times New Roman"/>
          <w:sz w:val="28"/>
          <w:szCs w:val="28"/>
        </w:rPr>
      </w:pPr>
      <w:r w:rsidRPr="00BC5DAF">
        <w:rPr>
          <w:rFonts w:ascii="Times New Roman" w:hAnsi="Times New Roman"/>
          <w:b/>
          <w:sz w:val="28"/>
          <w:szCs w:val="28"/>
        </w:rPr>
        <w:t xml:space="preserve">По количеству участников: </w:t>
      </w:r>
      <w:r w:rsidRPr="00BC5DAF">
        <w:rPr>
          <w:rFonts w:ascii="Times New Roman" w:hAnsi="Times New Roman"/>
          <w:sz w:val="28"/>
          <w:szCs w:val="28"/>
        </w:rPr>
        <w:t>групповой.</w:t>
      </w:r>
    </w:p>
    <w:p w:rsidR="0004440E" w:rsidRDefault="0004440E" w:rsidP="00BC5DAF">
      <w:pPr>
        <w:pStyle w:val="ac"/>
        <w:rPr>
          <w:rFonts w:ascii="Times New Roman" w:hAnsi="Times New Roman"/>
          <w:b/>
          <w:sz w:val="28"/>
          <w:szCs w:val="28"/>
        </w:rPr>
      </w:pPr>
    </w:p>
    <w:p w:rsidR="0080344D" w:rsidRDefault="0080344D" w:rsidP="00BC5DAF">
      <w:pPr>
        <w:pStyle w:val="ac"/>
        <w:rPr>
          <w:rFonts w:ascii="Times New Roman" w:hAnsi="Times New Roman"/>
          <w:sz w:val="28"/>
          <w:szCs w:val="28"/>
        </w:rPr>
      </w:pPr>
      <w:r w:rsidRPr="00BC5DAF">
        <w:rPr>
          <w:rFonts w:ascii="Times New Roman" w:hAnsi="Times New Roman"/>
          <w:b/>
          <w:sz w:val="28"/>
          <w:szCs w:val="28"/>
        </w:rPr>
        <w:t xml:space="preserve">Участники проекта: </w:t>
      </w:r>
      <w:r w:rsidRPr="00BC5DAF">
        <w:rPr>
          <w:rFonts w:ascii="Times New Roman" w:hAnsi="Times New Roman"/>
          <w:sz w:val="28"/>
          <w:szCs w:val="28"/>
        </w:rPr>
        <w:t xml:space="preserve">дети </w:t>
      </w:r>
      <w:r w:rsidR="00E764DA">
        <w:rPr>
          <w:rFonts w:ascii="Times New Roman" w:hAnsi="Times New Roman"/>
          <w:sz w:val="28"/>
          <w:szCs w:val="28"/>
        </w:rPr>
        <w:t>подготовительной группы, воспитатель</w:t>
      </w:r>
      <w:r w:rsidRPr="00BC5DAF">
        <w:rPr>
          <w:rFonts w:ascii="Times New Roman" w:hAnsi="Times New Roman"/>
          <w:sz w:val="28"/>
          <w:szCs w:val="28"/>
        </w:rPr>
        <w:t xml:space="preserve"> группы, родители воспитанников.</w:t>
      </w:r>
    </w:p>
    <w:p w:rsidR="0004440E" w:rsidRDefault="0004440E" w:rsidP="00BC5DAF">
      <w:pPr>
        <w:pStyle w:val="ac"/>
        <w:rPr>
          <w:rFonts w:ascii="Times New Roman" w:hAnsi="Times New Roman"/>
          <w:b/>
          <w:sz w:val="28"/>
          <w:szCs w:val="28"/>
        </w:rPr>
      </w:pPr>
    </w:p>
    <w:p w:rsidR="00556FBA" w:rsidRPr="00BC5DAF" w:rsidRDefault="00556FBA" w:rsidP="00BC5DAF">
      <w:pPr>
        <w:pStyle w:val="ac"/>
        <w:rPr>
          <w:rFonts w:ascii="Times New Roman" w:hAnsi="Times New Roman"/>
          <w:sz w:val="28"/>
          <w:szCs w:val="28"/>
        </w:rPr>
      </w:pPr>
      <w:r w:rsidRPr="00556FBA">
        <w:rPr>
          <w:rFonts w:ascii="Times New Roman" w:hAnsi="Times New Roman"/>
          <w:b/>
          <w:sz w:val="28"/>
          <w:szCs w:val="28"/>
        </w:rPr>
        <w:t>Ресурсное обеспечение</w:t>
      </w:r>
      <w:r>
        <w:rPr>
          <w:rFonts w:ascii="Times New Roman" w:hAnsi="Times New Roman"/>
          <w:sz w:val="28"/>
          <w:szCs w:val="28"/>
        </w:rPr>
        <w:t>: книги, слайды, фонограммы, репродукции, фотоальбомы.</w:t>
      </w:r>
    </w:p>
    <w:p w:rsidR="0004440E" w:rsidRDefault="0004440E" w:rsidP="00BC5DAF">
      <w:pPr>
        <w:pStyle w:val="ac"/>
        <w:rPr>
          <w:rFonts w:ascii="Times New Roman" w:hAnsi="Times New Roman"/>
          <w:b/>
          <w:sz w:val="28"/>
          <w:szCs w:val="28"/>
        </w:rPr>
      </w:pPr>
    </w:p>
    <w:p w:rsidR="00C21629" w:rsidRDefault="00C21629" w:rsidP="00BC5DAF">
      <w:pPr>
        <w:pStyle w:val="ac"/>
        <w:rPr>
          <w:rFonts w:ascii="Times New Roman" w:hAnsi="Times New Roman"/>
          <w:sz w:val="28"/>
          <w:szCs w:val="28"/>
        </w:rPr>
      </w:pPr>
      <w:r w:rsidRPr="00BC5DAF">
        <w:rPr>
          <w:rFonts w:ascii="Times New Roman" w:hAnsi="Times New Roman"/>
          <w:b/>
          <w:sz w:val="28"/>
          <w:szCs w:val="28"/>
        </w:rPr>
        <w:t>Проблемная ситуация:</w:t>
      </w:r>
      <w:r w:rsidRPr="00BC5DAF">
        <w:rPr>
          <w:rFonts w:ascii="Times New Roman" w:hAnsi="Times New Roman"/>
          <w:sz w:val="28"/>
          <w:szCs w:val="28"/>
        </w:rPr>
        <w:t xml:space="preserve"> что мы знаем о Сталинградской битве, </w:t>
      </w:r>
      <w:r w:rsidR="00241C9B">
        <w:rPr>
          <w:rFonts w:ascii="Times New Roman" w:hAnsi="Times New Roman"/>
          <w:sz w:val="28"/>
          <w:szCs w:val="28"/>
        </w:rPr>
        <w:t xml:space="preserve">какую роль она сыграла в Великой отечественной войне, </w:t>
      </w:r>
      <w:r w:rsidR="00067395">
        <w:rPr>
          <w:rFonts w:ascii="Times New Roman" w:hAnsi="Times New Roman"/>
          <w:sz w:val="28"/>
          <w:szCs w:val="28"/>
        </w:rPr>
        <w:t>какое оно- военное  прошлое наши</w:t>
      </w:r>
      <w:r w:rsidRPr="00BC5DAF">
        <w:rPr>
          <w:rFonts w:ascii="Times New Roman" w:hAnsi="Times New Roman"/>
          <w:sz w:val="28"/>
          <w:szCs w:val="28"/>
        </w:rPr>
        <w:t>х прабабушек и прадедушек?</w:t>
      </w:r>
    </w:p>
    <w:p w:rsidR="0004440E" w:rsidRDefault="0004440E" w:rsidP="00BC5DAF">
      <w:pPr>
        <w:pStyle w:val="ac"/>
        <w:rPr>
          <w:rFonts w:ascii="Times New Roman" w:hAnsi="Times New Roman"/>
          <w:b/>
          <w:sz w:val="28"/>
          <w:szCs w:val="28"/>
        </w:rPr>
      </w:pPr>
    </w:p>
    <w:p w:rsidR="006F1CBC" w:rsidRDefault="002418B3" w:rsidP="00BC5DAF">
      <w:pPr>
        <w:pStyle w:val="ac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Автор</w:t>
      </w:r>
      <w:r w:rsidR="00B5779D" w:rsidRPr="00B5779D">
        <w:rPr>
          <w:rFonts w:ascii="Times New Roman" w:hAnsi="Times New Roman"/>
          <w:b/>
          <w:sz w:val="28"/>
          <w:szCs w:val="28"/>
        </w:rPr>
        <w:t xml:space="preserve"> проекта</w:t>
      </w:r>
      <w:r w:rsidR="00B5779D">
        <w:rPr>
          <w:rFonts w:ascii="Times New Roman" w:hAnsi="Times New Roman"/>
          <w:sz w:val="28"/>
          <w:szCs w:val="28"/>
        </w:rPr>
        <w:t xml:space="preserve">: </w:t>
      </w:r>
    </w:p>
    <w:p w:rsidR="00B5779D" w:rsidRPr="002418B3" w:rsidRDefault="002418B3" w:rsidP="00BC5DAF">
      <w:pPr>
        <w:pStyle w:val="ac"/>
        <w:rPr>
          <w:rFonts w:ascii="Times New Roman" w:hAnsi="Times New Roman"/>
          <w:b/>
          <w:sz w:val="28"/>
          <w:szCs w:val="28"/>
        </w:rPr>
      </w:pPr>
      <w:r w:rsidRPr="002418B3">
        <w:rPr>
          <w:rFonts w:ascii="Times New Roman" w:hAnsi="Times New Roman"/>
          <w:b/>
          <w:sz w:val="28"/>
          <w:szCs w:val="28"/>
        </w:rPr>
        <w:t>Педагог</w:t>
      </w:r>
      <w:r w:rsidR="00E764DA">
        <w:rPr>
          <w:rFonts w:ascii="Times New Roman" w:hAnsi="Times New Roman"/>
          <w:b/>
          <w:sz w:val="28"/>
          <w:szCs w:val="28"/>
        </w:rPr>
        <w:t xml:space="preserve"> </w:t>
      </w:r>
      <w:r w:rsidR="0004440E" w:rsidRPr="002418B3">
        <w:rPr>
          <w:rFonts w:ascii="Times New Roman" w:hAnsi="Times New Roman"/>
          <w:b/>
          <w:sz w:val="28"/>
          <w:szCs w:val="28"/>
        </w:rPr>
        <w:t>-</w:t>
      </w:r>
      <w:r w:rsidR="00E764DA">
        <w:rPr>
          <w:rFonts w:ascii="Times New Roman" w:hAnsi="Times New Roman"/>
          <w:b/>
          <w:sz w:val="28"/>
          <w:szCs w:val="28"/>
        </w:rPr>
        <w:t xml:space="preserve"> </w:t>
      </w:r>
      <w:r w:rsidR="0004440E" w:rsidRPr="002418B3">
        <w:rPr>
          <w:rFonts w:ascii="Times New Roman" w:hAnsi="Times New Roman"/>
          <w:b/>
          <w:sz w:val="28"/>
          <w:szCs w:val="28"/>
        </w:rPr>
        <w:t>Дудорова С.В.</w:t>
      </w:r>
    </w:p>
    <w:p w:rsidR="0004440E" w:rsidRDefault="0004440E" w:rsidP="00D55E92">
      <w:pPr>
        <w:spacing w:line="24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04440E" w:rsidRDefault="0004440E" w:rsidP="00D55E92">
      <w:pPr>
        <w:spacing w:line="24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04440E" w:rsidRDefault="0004440E" w:rsidP="00D55E92">
      <w:pPr>
        <w:spacing w:line="24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04440E" w:rsidRDefault="0004440E" w:rsidP="00D55E92">
      <w:pPr>
        <w:spacing w:line="24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04440E" w:rsidRDefault="0004440E" w:rsidP="00D55E92">
      <w:pPr>
        <w:spacing w:line="24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04440E" w:rsidRDefault="0004440E" w:rsidP="00D55E92">
      <w:pPr>
        <w:spacing w:line="24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04440E" w:rsidRDefault="0004440E" w:rsidP="00D55E92">
      <w:pPr>
        <w:spacing w:line="24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04440E" w:rsidRDefault="0004440E" w:rsidP="00D55E92">
      <w:pPr>
        <w:spacing w:line="24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04440E" w:rsidRDefault="0004440E" w:rsidP="00D55E92">
      <w:pPr>
        <w:spacing w:line="24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04440E" w:rsidRDefault="0004440E" w:rsidP="00D55E92">
      <w:pPr>
        <w:spacing w:line="24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04440E" w:rsidRDefault="0004440E" w:rsidP="00D55E92">
      <w:pPr>
        <w:spacing w:line="24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04440E" w:rsidRDefault="0004440E" w:rsidP="00D55E92">
      <w:pPr>
        <w:spacing w:line="24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04440E" w:rsidRDefault="0004440E" w:rsidP="00D55E92">
      <w:pPr>
        <w:spacing w:line="24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04440E" w:rsidRDefault="0004440E" w:rsidP="00D55E92">
      <w:pPr>
        <w:spacing w:line="24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04440E" w:rsidRDefault="0004440E" w:rsidP="00D55E92">
      <w:pPr>
        <w:spacing w:line="24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04440E" w:rsidRDefault="0004440E" w:rsidP="00D55E92">
      <w:pPr>
        <w:spacing w:line="24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7F1D07" w:rsidRDefault="007F1D07" w:rsidP="00D55E92">
      <w:pPr>
        <w:spacing w:line="24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C21629" w:rsidRPr="00D55E92" w:rsidRDefault="00C21629" w:rsidP="00D55E92">
      <w:pPr>
        <w:spacing w:line="24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D55E92">
        <w:rPr>
          <w:rFonts w:ascii="Times New Roman" w:hAnsi="Times New Roman"/>
          <w:b/>
          <w:bCs/>
          <w:sz w:val="28"/>
          <w:szCs w:val="28"/>
        </w:rPr>
        <w:t xml:space="preserve">Актуальность проекта: </w:t>
      </w:r>
      <w:r w:rsidR="00556FBA">
        <w:rPr>
          <w:rFonts w:ascii="Times New Roman" w:hAnsi="Times New Roman"/>
          <w:bCs/>
          <w:sz w:val="28"/>
          <w:szCs w:val="28"/>
        </w:rPr>
        <w:t>У большинства наших воспитанников знания о Великой Отечественной войне уже сформированы, они знают ,что Волгоград-город –герой, 9 мая- день великой Победы для нашей страны</w:t>
      </w:r>
      <w:r w:rsidR="0020001D">
        <w:rPr>
          <w:rFonts w:ascii="Times New Roman" w:hAnsi="Times New Roman"/>
          <w:bCs/>
          <w:sz w:val="28"/>
          <w:szCs w:val="28"/>
        </w:rPr>
        <w:t>. А вот ,что значит 2 февраля в истории - знают не многие.</w:t>
      </w:r>
      <w:r w:rsidR="00556FBA">
        <w:rPr>
          <w:rFonts w:ascii="Times New Roman" w:hAnsi="Times New Roman"/>
          <w:bCs/>
          <w:sz w:val="28"/>
          <w:szCs w:val="28"/>
        </w:rPr>
        <w:t>.</w:t>
      </w:r>
      <w:r w:rsidRPr="00D55E92">
        <w:rPr>
          <w:rFonts w:ascii="Times New Roman" w:hAnsi="Times New Roman"/>
          <w:bCs/>
          <w:sz w:val="28"/>
          <w:szCs w:val="28"/>
        </w:rPr>
        <w:t>.</w:t>
      </w:r>
      <w:r w:rsidR="0020001D">
        <w:rPr>
          <w:rFonts w:ascii="Times New Roman" w:hAnsi="Times New Roman"/>
          <w:bCs/>
          <w:sz w:val="28"/>
          <w:szCs w:val="28"/>
        </w:rPr>
        <w:t>Нам бы хотелось, чтобы впечатления детства у наших детей стали истоками любви к родному городу, и к людям ,живущем в нем. Волгоград-город с трудной судьбой, с великими людьми. Его доблести знают все, и. конечно, славен он своими победами и героями.</w:t>
      </w:r>
    </w:p>
    <w:p w:rsidR="00C21629" w:rsidRPr="00D55E92" w:rsidRDefault="0020001D" w:rsidP="00D55E92">
      <w:pPr>
        <w:spacing w:line="24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Сталинградская битва - очень</w:t>
      </w:r>
      <w:r w:rsidR="00C21629" w:rsidRPr="00D55E92">
        <w:rPr>
          <w:rFonts w:ascii="Times New Roman" w:hAnsi="Times New Roman"/>
          <w:bCs/>
          <w:sz w:val="28"/>
          <w:szCs w:val="28"/>
        </w:rPr>
        <w:t xml:space="preserve"> трогательный, душевн</w:t>
      </w:r>
      <w:r w:rsidR="00B60F4F" w:rsidRPr="00D55E92">
        <w:rPr>
          <w:rFonts w:ascii="Times New Roman" w:hAnsi="Times New Roman"/>
          <w:bCs/>
          <w:sz w:val="28"/>
          <w:szCs w:val="28"/>
        </w:rPr>
        <w:t>ый, патриотический праздник. 2 февраля -</w:t>
      </w:r>
      <w:r w:rsidR="00C21629" w:rsidRPr="00D55E92">
        <w:rPr>
          <w:rFonts w:ascii="Times New Roman" w:hAnsi="Times New Roman"/>
          <w:bCs/>
          <w:sz w:val="28"/>
          <w:szCs w:val="28"/>
        </w:rPr>
        <w:t xml:space="preserve"> день памяти и почестей. </w:t>
      </w:r>
      <w:r>
        <w:rPr>
          <w:rFonts w:ascii="Times New Roman" w:hAnsi="Times New Roman"/>
          <w:bCs/>
          <w:sz w:val="28"/>
          <w:szCs w:val="28"/>
        </w:rPr>
        <w:t xml:space="preserve">Но </w:t>
      </w:r>
      <w:r w:rsidR="00C21629" w:rsidRPr="00D55E92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все дальше</w:t>
      </w:r>
      <w:r w:rsidR="00C21629" w:rsidRPr="00D55E92">
        <w:rPr>
          <w:rFonts w:ascii="Times New Roman" w:hAnsi="Times New Roman"/>
          <w:bCs/>
          <w:sz w:val="28"/>
          <w:szCs w:val="28"/>
        </w:rPr>
        <w:t xml:space="preserve"> уходит о</w:t>
      </w:r>
      <w:r w:rsidR="00B60F4F" w:rsidRPr="00D55E92">
        <w:rPr>
          <w:rFonts w:ascii="Times New Roman" w:hAnsi="Times New Roman"/>
          <w:bCs/>
          <w:sz w:val="28"/>
          <w:szCs w:val="28"/>
        </w:rPr>
        <w:t>т нас эта дата</w:t>
      </w:r>
      <w:r>
        <w:rPr>
          <w:rFonts w:ascii="Times New Roman" w:hAnsi="Times New Roman"/>
          <w:bCs/>
          <w:sz w:val="28"/>
          <w:szCs w:val="28"/>
        </w:rPr>
        <w:t xml:space="preserve">, и жаль ,что большинство детей не знают о причастности своей семьи к Великой Победе. Именно поэтому стала актуальной разработка </w:t>
      </w:r>
      <w:r w:rsidR="00B5779D">
        <w:rPr>
          <w:rFonts w:ascii="Times New Roman" w:hAnsi="Times New Roman"/>
          <w:bCs/>
          <w:sz w:val="28"/>
          <w:szCs w:val="28"/>
        </w:rPr>
        <w:t xml:space="preserve">нашего </w:t>
      </w:r>
      <w:r>
        <w:rPr>
          <w:rFonts w:ascii="Times New Roman" w:hAnsi="Times New Roman"/>
          <w:bCs/>
          <w:sz w:val="28"/>
          <w:szCs w:val="28"/>
        </w:rPr>
        <w:t>проекта</w:t>
      </w:r>
      <w:r w:rsidR="00B5779D">
        <w:rPr>
          <w:rFonts w:ascii="Times New Roman" w:hAnsi="Times New Roman"/>
          <w:bCs/>
          <w:sz w:val="28"/>
          <w:szCs w:val="28"/>
        </w:rPr>
        <w:t>.</w:t>
      </w:r>
      <w:r>
        <w:rPr>
          <w:rFonts w:ascii="Times New Roman" w:hAnsi="Times New Roman"/>
          <w:bCs/>
          <w:sz w:val="28"/>
          <w:szCs w:val="28"/>
        </w:rPr>
        <w:t xml:space="preserve"> </w:t>
      </w:r>
    </w:p>
    <w:p w:rsidR="00C21629" w:rsidRPr="00D55E92" w:rsidRDefault="002640DE" w:rsidP="00D55E92">
      <w:pPr>
        <w:spacing w:line="24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D55E92">
        <w:rPr>
          <w:rFonts w:ascii="Times New Roman" w:hAnsi="Times New Roman"/>
          <w:b/>
          <w:bCs/>
          <w:sz w:val="28"/>
          <w:szCs w:val="28"/>
        </w:rPr>
        <w:t>Цель</w:t>
      </w:r>
      <w:r w:rsidR="00C21629" w:rsidRPr="00D55E92">
        <w:rPr>
          <w:rFonts w:ascii="Times New Roman" w:hAnsi="Times New Roman"/>
          <w:b/>
          <w:bCs/>
          <w:sz w:val="28"/>
          <w:szCs w:val="28"/>
        </w:rPr>
        <w:t xml:space="preserve">: </w:t>
      </w:r>
      <w:r w:rsidR="00067395">
        <w:rPr>
          <w:rFonts w:ascii="Times New Roman" w:hAnsi="Times New Roman"/>
          <w:bCs/>
          <w:sz w:val="28"/>
          <w:szCs w:val="28"/>
        </w:rPr>
        <w:t xml:space="preserve">познакомить  с  историей Сталинградской битвы, </w:t>
      </w:r>
      <w:r w:rsidR="00C21629" w:rsidRPr="00D55E92">
        <w:rPr>
          <w:rFonts w:ascii="Times New Roman" w:hAnsi="Times New Roman"/>
          <w:bCs/>
          <w:sz w:val="28"/>
          <w:szCs w:val="28"/>
        </w:rPr>
        <w:t xml:space="preserve"> </w:t>
      </w:r>
      <w:r w:rsidR="00067395">
        <w:rPr>
          <w:rFonts w:ascii="Times New Roman" w:hAnsi="Times New Roman"/>
          <w:bCs/>
          <w:sz w:val="28"/>
          <w:szCs w:val="28"/>
        </w:rPr>
        <w:t xml:space="preserve">поднять интерес к героям-защитникам  Сталинграда; </w:t>
      </w:r>
      <w:r w:rsidR="00C21629" w:rsidRPr="00D55E92">
        <w:rPr>
          <w:rFonts w:ascii="Times New Roman" w:hAnsi="Times New Roman"/>
          <w:bCs/>
          <w:sz w:val="28"/>
          <w:szCs w:val="28"/>
        </w:rPr>
        <w:t xml:space="preserve"> </w:t>
      </w:r>
    </w:p>
    <w:p w:rsidR="00825EE7" w:rsidRPr="00D55E92" w:rsidRDefault="00067395" w:rsidP="00D55E92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825EE7" w:rsidRPr="00D55E92">
        <w:rPr>
          <w:rFonts w:ascii="Times New Roman" w:hAnsi="Times New Roman"/>
          <w:sz w:val="28"/>
          <w:szCs w:val="28"/>
        </w:rPr>
        <w:t>оспитание в детях чувства патриотизма как важнейшего духовно</w:t>
      </w:r>
      <w:r>
        <w:rPr>
          <w:rFonts w:ascii="Times New Roman" w:hAnsi="Times New Roman"/>
          <w:sz w:val="28"/>
          <w:szCs w:val="28"/>
        </w:rPr>
        <w:t xml:space="preserve"> - патриотического качества; </w:t>
      </w:r>
      <w:r w:rsidR="00825EE7" w:rsidRPr="00D55E92">
        <w:rPr>
          <w:rFonts w:ascii="Times New Roman" w:hAnsi="Times New Roman"/>
          <w:sz w:val="28"/>
          <w:szCs w:val="28"/>
        </w:rPr>
        <w:t>воспитание</w:t>
      </w:r>
      <w:r w:rsidR="00B60F4F" w:rsidRPr="00D55E92">
        <w:rPr>
          <w:rFonts w:ascii="Times New Roman" w:hAnsi="Times New Roman"/>
          <w:sz w:val="28"/>
          <w:szCs w:val="28"/>
        </w:rPr>
        <w:t xml:space="preserve"> уважения к истории своего города</w:t>
      </w:r>
      <w:r>
        <w:rPr>
          <w:rFonts w:ascii="Times New Roman" w:hAnsi="Times New Roman"/>
          <w:sz w:val="28"/>
          <w:szCs w:val="28"/>
        </w:rPr>
        <w:t>.</w:t>
      </w:r>
    </w:p>
    <w:p w:rsidR="00067395" w:rsidRPr="00D55E92" w:rsidRDefault="00C21629" w:rsidP="00067395">
      <w:pPr>
        <w:spacing w:line="24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D55E92">
        <w:rPr>
          <w:rFonts w:ascii="Times New Roman" w:hAnsi="Times New Roman"/>
          <w:b/>
          <w:bCs/>
          <w:sz w:val="28"/>
          <w:szCs w:val="28"/>
        </w:rPr>
        <w:t>Задачи</w:t>
      </w:r>
      <w:r w:rsidR="00662620">
        <w:rPr>
          <w:rFonts w:ascii="Times New Roman" w:hAnsi="Times New Roman"/>
          <w:b/>
          <w:bCs/>
          <w:sz w:val="28"/>
          <w:szCs w:val="28"/>
        </w:rPr>
        <w:t>:</w:t>
      </w:r>
    </w:p>
    <w:p w:rsidR="00C21629" w:rsidRPr="00D55E92" w:rsidRDefault="00C21629" w:rsidP="00D55E92">
      <w:pPr>
        <w:spacing w:line="24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B27139" w:rsidRDefault="00067395" w:rsidP="00D55E92">
      <w:pPr>
        <w:spacing w:line="24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-Поз</w:t>
      </w:r>
      <w:r w:rsidR="002640DE" w:rsidRPr="00D55E92">
        <w:rPr>
          <w:rFonts w:ascii="Times New Roman" w:hAnsi="Times New Roman"/>
          <w:bCs/>
          <w:sz w:val="28"/>
          <w:szCs w:val="28"/>
        </w:rPr>
        <w:t>накомить с историческими собы</w:t>
      </w:r>
      <w:r>
        <w:rPr>
          <w:rFonts w:ascii="Times New Roman" w:hAnsi="Times New Roman"/>
          <w:bCs/>
          <w:sz w:val="28"/>
          <w:szCs w:val="28"/>
        </w:rPr>
        <w:t>тиями Сталинградской</w:t>
      </w:r>
      <w:r w:rsidR="00B27139">
        <w:rPr>
          <w:rFonts w:ascii="Times New Roman" w:hAnsi="Times New Roman"/>
          <w:bCs/>
          <w:sz w:val="28"/>
          <w:szCs w:val="28"/>
        </w:rPr>
        <w:t xml:space="preserve"> битвы</w:t>
      </w:r>
      <w:r>
        <w:rPr>
          <w:rFonts w:ascii="Times New Roman" w:hAnsi="Times New Roman"/>
          <w:bCs/>
          <w:sz w:val="28"/>
          <w:szCs w:val="28"/>
        </w:rPr>
        <w:t>,</w:t>
      </w:r>
      <w:r w:rsidR="00B27139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используя </w:t>
      </w:r>
      <w:r w:rsidR="002640DE" w:rsidRPr="00D55E92">
        <w:rPr>
          <w:rFonts w:ascii="Times New Roman" w:hAnsi="Times New Roman"/>
          <w:bCs/>
          <w:sz w:val="28"/>
          <w:szCs w:val="28"/>
        </w:rPr>
        <w:t xml:space="preserve"> художественную литературу – рассказы, стихи. </w:t>
      </w:r>
    </w:p>
    <w:p w:rsidR="00C21629" w:rsidRPr="00D55E92" w:rsidRDefault="00B27139" w:rsidP="00D55E92">
      <w:pPr>
        <w:spacing w:line="24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- Расширить </w:t>
      </w:r>
      <w:r w:rsidR="00C21629" w:rsidRPr="00D55E92">
        <w:rPr>
          <w:rFonts w:ascii="Times New Roman" w:hAnsi="Times New Roman"/>
          <w:bCs/>
          <w:sz w:val="28"/>
          <w:szCs w:val="28"/>
        </w:rPr>
        <w:t>музыкально-слуховой опыт детей в процессе восприятия песен военных лет.</w:t>
      </w:r>
    </w:p>
    <w:p w:rsidR="00C21629" w:rsidRPr="00D55E92" w:rsidRDefault="00C21629" w:rsidP="00D55E92">
      <w:pPr>
        <w:spacing w:line="24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D55E92">
        <w:rPr>
          <w:rFonts w:ascii="Times New Roman" w:hAnsi="Times New Roman"/>
          <w:bCs/>
          <w:sz w:val="28"/>
          <w:szCs w:val="28"/>
        </w:rPr>
        <w:t>- Развивать эмоциональное отношение в создании выразительного художественного образа при исполнении песен, танцев, инсценировок, чтения стихотворений на военную тематику.</w:t>
      </w:r>
    </w:p>
    <w:p w:rsidR="00825EE7" w:rsidRPr="00D55E92" w:rsidRDefault="00D55E92" w:rsidP="00D55E92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</w:t>
      </w:r>
      <w:r w:rsidR="00B27139">
        <w:rPr>
          <w:rFonts w:ascii="Times New Roman" w:hAnsi="Times New Roman"/>
          <w:sz w:val="28"/>
          <w:szCs w:val="28"/>
        </w:rPr>
        <w:t>асшири</w:t>
      </w:r>
      <w:r w:rsidR="00825EE7" w:rsidRPr="00D55E92">
        <w:rPr>
          <w:rFonts w:ascii="Times New Roman" w:hAnsi="Times New Roman"/>
          <w:sz w:val="28"/>
          <w:szCs w:val="28"/>
        </w:rPr>
        <w:t>ть</w:t>
      </w:r>
      <w:r w:rsidR="00B27139">
        <w:rPr>
          <w:rFonts w:ascii="Times New Roman" w:hAnsi="Times New Roman"/>
          <w:sz w:val="28"/>
          <w:szCs w:val="28"/>
        </w:rPr>
        <w:t xml:space="preserve"> знания о  Сталинградской битве:</w:t>
      </w:r>
    </w:p>
    <w:p w:rsidR="00825EE7" w:rsidRPr="00D55E92" w:rsidRDefault="00B27139" w:rsidP="00D55E92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</w:t>
      </w:r>
      <w:r w:rsidR="00825EE7" w:rsidRPr="00D55E92">
        <w:rPr>
          <w:rFonts w:ascii="Times New Roman" w:hAnsi="Times New Roman"/>
          <w:sz w:val="28"/>
          <w:szCs w:val="28"/>
        </w:rPr>
        <w:t>ознакомить с именами  и  подвигами геро</w:t>
      </w:r>
      <w:r>
        <w:rPr>
          <w:rFonts w:ascii="Times New Roman" w:hAnsi="Times New Roman"/>
          <w:sz w:val="28"/>
          <w:szCs w:val="28"/>
        </w:rPr>
        <w:t>ев, защищающих город Сталинград,</w:t>
      </w:r>
    </w:p>
    <w:p w:rsidR="00067395" w:rsidRDefault="00B27139" w:rsidP="00D55E92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</w:t>
      </w:r>
      <w:r w:rsidR="00825EE7" w:rsidRPr="00D55E92">
        <w:rPr>
          <w:rFonts w:ascii="Times New Roman" w:hAnsi="Times New Roman"/>
          <w:sz w:val="28"/>
          <w:szCs w:val="28"/>
        </w:rPr>
        <w:t>ознакомить с памятниками защитникам  Ста</w:t>
      </w:r>
      <w:r>
        <w:rPr>
          <w:rFonts w:ascii="Times New Roman" w:hAnsi="Times New Roman"/>
          <w:sz w:val="28"/>
          <w:szCs w:val="28"/>
        </w:rPr>
        <w:t>линграда .</w:t>
      </w:r>
    </w:p>
    <w:p w:rsidR="00B5779D" w:rsidRPr="00D55E92" w:rsidRDefault="00B5779D" w:rsidP="00D55E92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-Организовать сотрудничество с родителями в ходе реализации проекта.</w:t>
      </w:r>
    </w:p>
    <w:p w:rsidR="00825EE7" w:rsidRPr="00D55E92" w:rsidRDefault="00D55E92" w:rsidP="00D55E92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</w:t>
      </w:r>
      <w:r w:rsidR="00825EE7" w:rsidRPr="00D55E92">
        <w:rPr>
          <w:rFonts w:ascii="Times New Roman" w:hAnsi="Times New Roman"/>
          <w:sz w:val="28"/>
          <w:szCs w:val="28"/>
        </w:rPr>
        <w:t>азвивать поисково-исследовательскую работу</w:t>
      </w:r>
      <w:r w:rsidR="00B27139">
        <w:rPr>
          <w:rFonts w:ascii="Times New Roman" w:hAnsi="Times New Roman"/>
          <w:sz w:val="28"/>
          <w:szCs w:val="28"/>
        </w:rPr>
        <w:t xml:space="preserve"> совместно с родителями , </w:t>
      </w:r>
      <w:r w:rsidRPr="00D55E92">
        <w:rPr>
          <w:rFonts w:ascii="Times New Roman" w:hAnsi="Times New Roman"/>
          <w:sz w:val="28"/>
          <w:szCs w:val="28"/>
        </w:rPr>
        <w:t xml:space="preserve"> творческие способности детей.</w:t>
      </w:r>
    </w:p>
    <w:p w:rsidR="00825EE7" w:rsidRPr="00D55E92" w:rsidRDefault="00825EE7" w:rsidP="00D55E92">
      <w:pPr>
        <w:spacing w:line="24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D55E92">
        <w:rPr>
          <w:rFonts w:ascii="Times New Roman" w:hAnsi="Times New Roman"/>
          <w:b/>
          <w:bCs/>
          <w:sz w:val="28"/>
          <w:szCs w:val="28"/>
        </w:rPr>
        <w:t>Продукт</w:t>
      </w:r>
      <w:r w:rsidR="00B5779D">
        <w:rPr>
          <w:rFonts w:ascii="Times New Roman" w:hAnsi="Times New Roman"/>
          <w:b/>
          <w:bCs/>
          <w:sz w:val="28"/>
          <w:szCs w:val="28"/>
        </w:rPr>
        <w:t>ы проекта</w:t>
      </w:r>
      <w:r w:rsidRPr="00D55E92">
        <w:rPr>
          <w:rFonts w:ascii="Times New Roman" w:hAnsi="Times New Roman"/>
          <w:b/>
          <w:bCs/>
          <w:sz w:val="28"/>
          <w:szCs w:val="28"/>
        </w:rPr>
        <w:t>:</w:t>
      </w:r>
    </w:p>
    <w:p w:rsidR="00825EE7" w:rsidRPr="00D55E92" w:rsidRDefault="00B5779D" w:rsidP="00D55E92">
      <w:pPr>
        <w:spacing w:line="24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Выставка детских рисунков</w:t>
      </w:r>
      <w:r w:rsidR="00662620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-«Победа в наших сердцах» </w:t>
      </w:r>
    </w:p>
    <w:p w:rsidR="00825EE7" w:rsidRPr="00D55E92" w:rsidRDefault="00B5779D" w:rsidP="00D55E92">
      <w:pPr>
        <w:spacing w:line="24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О</w:t>
      </w:r>
      <w:r w:rsidR="00825EE7" w:rsidRPr="00D55E92">
        <w:rPr>
          <w:rFonts w:ascii="Times New Roman" w:hAnsi="Times New Roman"/>
          <w:bCs/>
          <w:sz w:val="28"/>
          <w:szCs w:val="28"/>
        </w:rPr>
        <w:t>формление фотовыставки</w:t>
      </w:r>
      <w:r>
        <w:rPr>
          <w:rFonts w:ascii="Times New Roman" w:hAnsi="Times New Roman"/>
          <w:bCs/>
          <w:sz w:val="28"/>
          <w:szCs w:val="28"/>
        </w:rPr>
        <w:t>-</w:t>
      </w:r>
      <w:r w:rsidRPr="00D55E92">
        <w:rPr>
          <w:rFonts w:ascii="Times New Roman" w:hAnsi="Times New Roman"/>
          <w:bCs/>
          <w:sz w:val="28"/>
          <w:szCs w:val="28"/>
        </w:rPr>
        <w:t>«Ни</w:t>
      </w:r>
      <w:r>
        <w:rPr>
          <w:rFonts w:ascii="Times New Roman" w:hAnsi="Times New Roman"/>
          <w:bCs/>
          <w:sz w:val="28"/>
          <w:szCs w:val="28"/>
        </w:rPr>
        <w:t xml:space="preserve">кто не забыт, ничто не забыто» </w:t>
      </w:r>
    </w:p>
    <w:p w:rsidR="0004440E" w:rsidRDefault="00B5779D" w:rsidP="00D55E92">
      <w:pPr>
        <w:spacing w:line="24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lastRenderedPageBreak/>
        <w:t>Т</w:t>
      </w:r>
      <w:r w:rsidR="00825EE7" w:rsidRPr="00D55E92">
        <w:rPr>
          <w:rFonts w:ascii="Times New Roman" w:hAnsi="Times New Roman"/>
          <w:bCs/>
          <w:sz w:val="28"/>
          <w:szCs w:val="28"/>
        </w:rPr>
        <w:t>ематический вечер</w:t>
      </w:r>
      <w:r>
        <w:rPr>
          <w:rFonts w:ascii="Times New Roman" w:hAnsi="Times New Roman"/>
          <w:bCs/>
          <w:sz w:val="28"/>
          <w:szCs w:val="28"/>
        </w:rPr>
        <w:t xml:space="preserve"> - </w:t>
      </w:r>
      <w:r w:rsidRPr="00D55E92">
        <w:rPr>
          <w:rFonts w:ascii="Times New Roman" w:hAnsi="Times New Roman"/>
          <w:bCs/>
          <w:sz w:val="28"/>
          <w:szCs w:val="28"/>
        </w:rPr>
        <w:t>«Сталинградская би</w:t>
      </w:r>
      <w:r>
        <w:rPr>
          <w:rFonts w:ascii="Times New Roman" w:hAnsi="Times New Roman"/>
          <w:bCs/>
          <w:sz w:val="28"/>
          <w:szCs w:val="28"/>
        </w:rPr>
        <w:t>тва. Мы помним – мы гордимся!»,</w:t>
      </w:r>
      <w:r w:rsidR="00662620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проведенный для воспита</w:t>
      </w:r>
      <w:r w:rsidR="006F1CBC">
        <w:rPr>
          <w:rFonts w:ascii="Times New Roman" w:hAnsi="Times New Roman"/>
          <w:bCs/>
          <w:sz w:val="28"/>
          <w:szCs w:val="28"/>
        </w:rPr>
        <w:t>н</w:t>
      </w:r>
      <w:r>
        <w:rPr>
          <w:rFonts w:ascii="Times New Roman" w:hAnsi="Times New Roman"/>
          <w:bCs/>
          <w:sz w:val="28"/>
          <w:szCs w:val="28"/>
        </w:rPr>
        <w:t>ников средней группы.</w:t>
      </w:r>
    </w:p>
    <w:p w:rsidR="002640DE" w:rsidRPr="00D55E92" w:rsidRDefault="002640DE" w:rsidP="00D55E92">
      <w:pPr>
        <w:spacing w:line="24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D55E92">
        <w:rPr>
          <w:rFonts w:ascii="Times New Roman" w:hAnsi="Times New Roman"/>
          <w:bCs/>
          <w:sz w:val="28"/>
          <w:szCs w:val="28"/>
        </w:rPr>
        <w:t>-Организация коллективной выставки детско – родительских стенгазет на тему «Бессмертный подвиг Сталинграда».</w:t>
      </w:r>
    </w:p>
    <w:p w:rsidR="002640DE" w:rsidRPr="00D55E92" w:rsidRDefault="002640DE" w:rsidP="00D55E92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C21629" w:rsidRPr="00D55E92" w:rsidRDefault="00C21629" w:rsidP="00D55E92">
      <w:pPr>
        <w:spacing w:line="24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D55E92">
        <w:rPr>
          <w:rFonts w:ascii="Times New Roman" w:hAnsi="Times New Roman"/>
          <w:b/>
          <w:bCs/>
          <w:sz w:val="28"/>
          <w:szCs w:val="28"/>
        </w:rPr>
        <w:t>Реализация проекта:</w:t>
      </w:r>
    </w:p>
    <w:p w:rsidR="00C21629" w:rsidRPr="00D55E92" w:rsidRDefault="00C21629" w:rsidP="00D55E92">
      <w:pPr>
        <w:spacing w:line="24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D55E92">
        <w:rPr>
          <w:rFonts w:ascii="Times New Roman" w:hAnsi="Times New Roman"/>
          <w:b/>
          <w:bCs/>
          <w:sz w:val="28"/>
          <w:szCs w:val="28"/>
        </w:rPr>
        <w:t>I этап</w:t>
      </w:r>
      <w:r w:rsidRPr="00D55E92">
        <w:rPr>
          <w:rFonts w:ascii="Times New Roman" w:hAnsi="Times New Roman"/>
          <w:bCs/>
          <w:sz w:val="28"/>
          <w:szCs w:val="28"/>
        </w:rPr>
        <w:t xml:space="preserve"> – подготовительный</w:t>
      </w:r>
      <w:r w:rsidR="00D55E92" w:rsidRPr="00D55E92">
        <w:rPr>
          <w:rFonts w:ascii="Times New Roman" w:hAnsi="Times New Roman"/>
          <w:bCs/>
          <w:sz w:val="28"/>
          <w:szCs w:val="28"/>
        </w:rPr>
        <w:t>.</w:t>
      </w:r>
    </w:p>
    <w:p w:rsidR="00C21629" w:rsidRPr="00D55E92" w:rsidRDefault="00C21629" w:rsidP="00D55E92">
      <w:pPr>
        <w:spacing w:line="24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D55E92">
        <w:rPr>
          <w:rFonts w:ascii="Times New Roman" w:hAnsi="Times New Roman"/>
          <w:bCs/>
          <w:sz w:val="28"/>
          <w:szCs w:val="28"/>
        </w:rPr>
        <w:t>Подбор иллюстр</w:t>
      </w:r>
      <w:r w:rsidR="00825EE7" w:rsidRPr="00D55E92">
        <w:rPr>
          <w:rFonts w:ascii="Times New Roman" w:hAnsi="Times New Roman"/>
          <w:bCs/>
          <w:sz w:val="28"/>
          <w:szCs w:val="28"/>
        </w:rPr>
        <w:t>аций и фотографий о войне</w:t>
      </w:r>
      <w:r w:rsidR="00D55E92" w:rsidRPr="00D55E92">
        <w:rPr>
          <w:rFonts w:ascii="Times New Roman" w:hAnsi="Times New Roman"/>
          <w:bCs/>
          <w:sz w:val="28"/>
          <w:szCs w:val="28"/>
        </w:rPr>
        <w:t>.</w:t>
      </w:r>
    </w:p>
    <w:p w:rsidR="00C21629" w:rsidRPr="00D55E92" w:rsidRDefault="00825EE7" w:rsidP="00D55E92">
      <w:pPr>
        <w:spacing w:line="24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D55E92">
        <w:rPr>
          <w:rFonts w:ascii="Times New Roman" w:hAnsi="Times New Roman"/>
          <w:bCs/>
          <w:sz w:val="28"/>
          <w:szCs w:val="28"/>
        </w:rPr>
        <w:t>Подбор детской и методической литературы по теме проекта</w:t>
      </w:r>
      <w:r w:rsidR="00D55E92" w:rsidRPr="00D55E92">
        <w:rPr>
          <w:rFonts w:ascii="Times New Roman" w:hAnsi="Times New Roman"/>
          <w:bCs/>
          <w:sz w:val="28"/>
          <w:szCs w:val="28"/>
        </w:rPr>
        <w:t>.</w:t>
      </w:r>
    </w:p>
    <w:p w:rsidR="00D55E92" w:rsidRPr="00D55E92" w:rsidRDefault="00825EE7" w:rsidP="00D55E92">
      <w:pPr>
        <w:spacing w:line="24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D55E92">
        <w:rPr>
          <w:rFonts w:ascii="Times New Roman" w:hAnsi="Times New Roman"/>
          <w:bCs/>
          <w:sz w:val="28"/>
          <w:szCs w:val="28"/>
        </w:rPr>
        <w:t xml:space="preserve">Подбор </w:t>
      </w:r>
      <w:r w:rsidR="002726A4">
        <w:rPr>
          <w:rFonts w:ascii="Times New Roman" w:hAnsi="Times New Roman"/>
          <w:bCs/>
          <w:sz w:val="28"/>
          <w:szCs w:val="28"/>
        </w:rPr>
        <w:t>видео</w:t>
      </w:r>
      <w:r w:rsidRPr="00D55E92">
        <w:rPr>
          <w:rFonts w:ascii="Times New Roman" w:hAnsi="Times New Roman"/>
          <w:bCs/>
          <w:sz w:val="28"/>
          <w:szCs w:val="28"/>
        </w:rPr>
        <w:t xml:space="preserve">материалов: слайды, видеофильмы, </w:t>
      </w:r>
      <w:r w:rsidR="00D55E92" w:rsidRPr="00D55E92">
        <w:rPr>
          <w:rFonts w:ascii="Times New Roman" w:hAnsi="Times New Roman"/>
          <w:bCs/>
          <w:sz w:val="28"/>
          <w:szCs w:val="28"/>
        </w:rPr>
        <w:t>использование компьютерных презентаций.</w:t>
      </w:r>
    </w:p>
    <w:p w:rsidR="00825EE7" w:rsidRPr="00D55E92" w:rsidRDefault="00825EE7" w:rsidP="00D55E92">
      <w:pPr>
        <w:spacing w:line="24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D55E92">
        <w:rPr>
          <w:rFonts w:ascii="Times New Roman" w:hAnsi="Times New Roman"/>
          <w:bCs/>
          <w:sz w:val="28"/>
          <w:szCs w:val="28"/>
        </w:rPr>
        <w:t>Чтение и обсуждение рассказов о подвигах солдат во время Сталинградской битвы</w:t>
      </w:r>
      <w:r w:rsidR="00D55E92" w:rsidRPr="00D55E92">
        <w:rPr>
          <w:rFonts w:ascii="Times New Roman" w:hAnsi="Times New Roman"/>
          <w:bCs/>
          <w:sz w:val="28"/>
          <w:szCs w:val="28"/>
        </w:rPr>
        <w:t>.</w:t>
      </w:r>
    </w:p>
    <w:p w:rsidR="00A44790" w:rsidRPr="00D55E92" w:rsidRDefault="00A44790" w:rsidP="00D55E92">
      <w:pPr>
        <w:spacing w:line="24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D55E92">
        <w:rPr>
          <w:rFonts w:ascii="Times New Roman" w:hAnsi="Times New Roman"/>
          <w:bCs/>
          <w:sz w:val="28"/>
          <w:szCs w:val="28"/>
        </w:rPr>
        <w:t>Рассказы детей о героическом прошлом своих прабабушек и прадедушек</w:t>
      </w:r>
      <w:r w:rsidR="00D55E92" w:rsidRPr="00D55E92">
        <w:rPr>
          <w:rFonts w:ascii="Times New Roman" w:hAnsi="Times New Roman"/>
          <w:bCs/>
          <w:sz w:val="28"/>
          <w:szCs w:val="28"/>
        </w:rPr>
        <w:t>.</w:t>
      </w:r>
    </w:p>
    <w:p w:rsidR="00825EE7" w:rsidRPr="00D55E92" w:rsidRDefault="002726A4" w:rsidP="00D55E92">
      <w:pPr>
        <w:spacing w:line="24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Беседы с детьми и родителями о значимости проекта и об их непосредственном участии в совместной деятельности.</w:t>
      </w:r>
    </w:p>
    <w:p w:rsidR="00825EE7" w:rsidRPr="00D55E92" w:rsidRDefault="00C21629" w:rsidP="002726A4">
      <w:pPr>
        <w:spacing w:line="24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D55E92">
        <w:rPr>
          <w:rFonts w:ascii="Times New Roman" w:hAnsi="Times New Roman"/>
          <w:b/>
          <w:bCs/>
          <w:sz w:val="28"/>
          <w:szCs w:val="28"/>
        </w:rPr>
        <w:t>II этап</w:t>
      </w:r>
      <w:r w:rsidRPr="00D55E92">
        <w:rPr>
          <w:rFonts w:ascii="Times New Roman" w:hAnsi="Times New Roman"/>
          <w:bCs/>
          <w:sz w:val="28"/>
          <w:szCs w:val="28"/>
        </w:rPr>
        <w:t xml:space="preserve"> – основной</w:t>
      </w:r>
      <w:r w:rsidR="00D55E92" w:rsidRPr="00D55E92">
        <w:rPr>
          <w:rFonts w:ascii="Times New Roman" w:hAnsi="Times New Roman"/>
          <w:bCs/>
          <w:sz w:val="28"/>
          <w:szCs w:val="28"/>
        </w:rPr>
        <w:t>.</w:t>
      </w:r>
    </w:p>
    <w:p w:rsidR="00A44790" w:rsidRDefault="00F454C9" w:rsidP="002726A4">
      <w:pPr>
        <w:spacing w:line="240" w:lineRule="auto"/>
        <w:contextualSpacing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Цикл тематических занятий в рамках проекта</w:t>
      </w:r>
      <w:r w:rsidR="00D55E92" w:rsidRPr="00D55E92">
        <w:rPr>
          <w:rFonts w:ascii="Times New Roman" w:hAnsi="Times New Roman"/>
          <w:bCs/>
          <w:sz w:val="28"/>
          <w:szCs w:val="28"/>
        </w:rPr>
        <w:t xml:space="preserve"> о вкла</w:t>
      </w:r>
      <w:r w:rsidR="002726A4">
        <w:rPr>
          <w:rFonts w:ascii="Times New Roman" w:hAnsi="Times New Roman"/>
          <w:bCs/>
          <w:sz w:val="28"/>
          <w:szCs w:val="28"/>
        </w:rPr>
        <w:t>де Сталинграда</w:t>
      </w:r>
      <w:r w:rsidR="00D55E92" w:rsidRPr="00D55E92">
        <w:rPr>
          <w:rFonts w:ascii="Times New Roman" w:hAnsi="Times New Roman"/>
          <w:bCs/>
          <w:sz w:val="28"/>
          <w:szCs w:val="28"/>
        </w:rPr>
        <w:t xml:space="preserve"> в</w:t>
      </w:r>
      <w:r w:rsidR="00A44790" w:rsidRPr="00D55E92">
        <w:rPr>
          <w:rFonts w:ascii="Times New Roman" w:hAnsi="Times New Roman"/>
          <w:bCs/>
          <w:sz w:val="28"/>
          <w:szCs w:val="28"/>
        </w:rPr>
        <w:t xml:space="preserve"> </w:t>
      </w:r>
      <w:r w:rsidR="002726A4">
        <w:rPr>
          <w:rFonts w:ascii="Times New Roman" w:hAnsi="Times New Roman"/>
          <w:bCs/>
          <w:sz w:val="28"/>
          <w:szCs w:val="28"/>
        </w:rPr>
        <w:t>Победу в Великой Отечественной войны</w:t>
      </w:r>
      <w:r>
        <w:rPr>
          <w:rFonts w:ascii="Times New Roman" w:hAnsi="Times New Roman"/>
          <w:bCs/>
          <w:sz w:val="28"/>
          <w:szCs w:val="28"/>
        </w:rPr>
        <w:t>;</w:t>
      </w:r>
    </w:p>
    <w:p w:rsidR="00FD368A" w:rsidRPr="00D55E92" w:rsidRDefault="00FD368A" w:rsidP="002726A4">
      <w:pPr>
        <w:spacing w:line="240" w:lineRule="auto"/>
        <w:contextualSpacing/>
        <w:rPr>
          <w:rFonts w:ascii="Times New Roman" w:hAnsi="Times New Roman"/>
          <w:bCs/>
          <w:sz w:val="28"/>
          <w:szCs w:val="28"/>
        </w:rPr>
      </w:pPr>
    </w:p>
    <w:p w:rsidR="002726A4" w:rsidRPr="00D55E92" w:rsidRDefault="00F454C9" w:rsidP="002726A4">
      <w:pPr>
        <w:spacing w:line="240" w:lineRule="auto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б</w:t>
      </w:r>
      <w:r w:rsidR="002640DE" w:rsidRPr="00D55E92">
        <w:rPr>
          <w:rFonts w:ascii="Times New Roman" w:hAnsi="Times New Roman"/>
          <w:sz w:val="28"/>
          <w:szCs w:val="28"/>
        </w:rPr>
        <w:t>еседа</w:t>
      </w:r>
      <w:r>
        <w:rPr>
          <w:rFonts w:ascii="Times New Roman" w:hAnsi="Times New Roman"/>
          <w:sz w:val="28"/>
          <w:szCs w:val="28"/>
        </w:rPr>
        <w:t xml:space="preserve"> «Сталинградская битва в наших сердцах», «Город –герой –Волгоград»;</w:t>
      </w:r>
    </w:p>
    <w:p w:rsidR="002640DE" w:rsidRPr="00D55E92" w:rsidRDefault="00F454C9" w:rsidP="002726A4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просмотр видеофильма-</w:t>
      </w:r>
      <w:r w:rsidRPr="00D55E92">
        <w:rPr>
          <w:rFonts w:ascii="Times New Roman" w:hAnsi="Times New Roman"/>
          <w:sz w:val="28"/>
          <w:szCs w:val="28"/>
        </w:rPr>
        <w:t>«Мамаев кур</w:t>
      </w:r>
      <w:r>
        <w:rPr>
          <w:rFonts w:ascii="Times New Roman" w:hAnsi="Times New Roman"/>
          <w:sz w:val="28"/>
          <w:szCs w:val="28"/>
        </w:rPr>
        <w:t xml:space="preserve">ган. Памятники воинской славы»; </w:t>
      </w:r>
    </w:p>
    <w:p w:rsidR="00F454C9" w:rsidRDefault="00F454C9" w:rsidP="00F454C9">
      <w:pPr>
        <w:spacing w:line="24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изучение и просмотр</w:t>
      </w:r>
      <w:r w:rsidR="00A44790" w:rsidRPr="00D55E92">
        <w:rPr>
          <w:rFonts w:ascii="Times New Roman" w:hAnsi="Times New Roman"/>
          <w:sz w:val="28"/>
          <w:szCs w:val="28"/>
        </w:rPr>
        <w:t xml:space="preserve"> альбома</w:t>
      </w:r>
      <w:r w:rsidRPr="00F454C9">
        <w:rPr>
          <w:rFonts w:ascii="Times New Roman" w:hAnsi="Times New Roman"/>
          <w:sz w:val="28"/>
          <w:szCs w:val="28"/>
        </w:rPr>
        <w:t xml:space="preserve"> </w:t>
      </w:r>
      <w:r w:rsidRPr="00D55E92">
        <w:rPr>
          <w:rFonts w:ascii="Times New Roman" w:hAnsi="Times New Roman"/>
          <w:sz w:val="28"/>
          <w:szCs w:val="28"/>
        </w:rPr>
        <w:t>« Пол</w:t>
      </w:r>
      <w:r>
        <w:rPr>
          <w:rFonts w:ascii="Times New Roman" w:hAnsi="Times New Roman"/>
          <w:sz w:val="28"/>
          <w:szCs w:val="28"/>
        </w:rPr>
        <w:t xml:space="preserve">ководцы Сталинградской битвы», </w:t>
      </w:r>
      <w:r w:rsidR="00C21629" w:rsidRPr="00D55E92">
        <w:rPr>
          <w:rFonts w:ascii="Times New Roman" w:hAnsi="Times New Roman"/>
          <w:bCs/>
          <w:sz w:val="28"/>
          <w:szCs w:val="28"/>
        </w:rPr>
        <w:t>«В</w:t>
      </w:r>
      <w:r>
        <w:rPr>
          <w:rFonts w:ascii="Times New Roman" w:hAnsi="Times New Roman"/>
          <w:bCs/>
          <w:sz w:val="28"/>
          <w:szCs w:val="28"/>
        </w:rPr>
        <w:t>етераны нашего города и района»;</w:t>
      </w:r>
      <w:r w:rsidR="00D55E92" w:rsidRPr="00D55E92">
        <w:rPr>
          <w:rFonts w:ascii="Times New Roman" w:hAnsi="Times New Roman"/>
          <w:bCs/>
          <w:sz w:val="28"/>
          <w:szCs w:val="28"/>
        </w:rPr>
        <w:t xml:space="preserve"> </w:t>
      </w:r>
    </w:p>
    <w:p w:rsidR="00FD368A" w:rsidRDefault="00FD368A" w:rsidP="00F454C9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участие в конкурсе чтецов воспитанников МОУ, посвященный </w:t>
      </w:r>
      <w:r w:rsidR="007F4055">
        <w:rPr>
          <w:rFonts w:ascii="Times New Roman" w:hAnsi="Times New Roman"/>
          <w:sz w:val="28"/>
          <w:szCs w:val="28"/>
        </w:rPr>
        <w:t>победе</w:t>
      </w:r>
      <w:r>
        <w:rPr>
          <w:rFonts w:ascii="Times New Roman" w:hAnsi="Times New Roman"/>
          <w:sz w:val="28"/>
          <w:szCs w:val="28"/>
        </w:rPr>
        <w:t xml:space="preserve"> в Сталинградской битве.</w:t>
      </w:r>
    </w:p>
    <w:p w:rsidR="00A44790" w:rsidRPr="00D55E92" w:rsidRDefault="00FD368A" w:rsidP="002726A4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A44790" w:rsidRPr="00D55E92">
        <w:rPr>
          <w:rFonts w:ascii="Times New Roman" w:hAnsi="Times New Roman"/>
          <w:sz w:val="28"/>
          <w:szCs w:val="28"/>
        </w:rPr>
        <w:t xml:space="preserve">овместная </w:t>
      </w:r>
      <w:r w:rsidR="002726A4">
        <w:rPr>
          <w:rFonts w:ascii="Times New Roman" w:hAnsi="Times New Roman"/>
          <w:sz w:val="28"/>
          <w:szCs w:val="28"/>
        </w:rPr>
        <w:t xml:space="preserve"> </w:t>
      </w:r>
      <w:r w:rsidR="00A44790" w:rsidRPr="00D55E92">
        <w:rPr>
          <w:rFonts w:ascii="Times New Roman" w:hAnsi="Times New Roman"/>
          <w:sz w:val="28"/>
          <w:szCs w:val="28"/>
        </w:rPr>
        <w:t xml:space="preserve">деятельность </w:t>
      </w:r>
      <w:r w:rsidR="002726A4">
        <w:rPr>
          <w:rFonts w:ascii="Times New Roman" w:hAnsi="Times New Roman"/>
          <w:sz w:val="28"/>
          <w:szCs w:val="28"/>
        </w:rPr>
        <w:t>детей старшей и младшей группы- коллективная аппликация.Т</w:t>
      </w:r>
      <w:r w:rsidR="00A44790" w:rsidRPr="00D55E92">
        <w:rPr>
          <w:rFonts w:ascii="Times New Roman" w:hAnsi="Times New Roman"/>
          <w:sz w:val="28"/>
          <w:szCs w:val="28"/>
        </w:rPr>
        <w:t>ема: «Голубь мира»</w:t>
      </w:r>
      <w:r>
        <w:rPr>
          <w:rFonts w:ascii="Times New Roman" w:hAnsi="Times New Roman"/>
          <w:sz w:val="28"/>
          <w:szCs w:val="28"/>
        </w:rPr>
        <w:t>;</w:t>
      </w:r>
    </w:p>
    <w:p w:rsidR="00FD368A" w:rsidRDefault="00FD368A" w:rsidP="002726A4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</w:t>
      </w:r>
      <w:r w:rsidR="00825EE7" w:rsidRPr="00D55E92">
        <w:rPr>
          <w:rFonts w:ascii="Times New Roman" w:hAnsi="Times New Roman"/>
          <w:sz w:val="28"/>
          <w:szCs w:val="28"/>
        </w:rPr>
        <w:t>зготовление открытки для ветеранов</w:t>
      </w:r>
      <w:r w:rsidR="002726A4">
        <w:rPr>
          <w:rFonts w:ascii="Times New Roman" w:hAnsi="Times New Roman"/>
          <w:sz w:val="28"/>
          <w:szCs w:val="28"/>
        </w:rPr>
        <w:t xml:space="preserve"> (</w:t>
      </w:r>
      <w:r w:rsidR="00825EE7" w:rsidRPr="00D55E92">
        <w:rPr>
          <w:rFonts w:ascii="Times New Roman" w:hAnsi="Times New Roman"/>
          <w:sz w:val="28"/>
          <w:szCs w:val="28"/>
        </w:rPr>
        <w:t>продуктивная деятельность)</w:t>
      </w:r>
      <w:r>
        <w:rPr>
          <w:rFonts w:ascii="Times New Roman" w:hAnsi="Times New Roman"/>
          <w:sz w:val="28"/>
          <w:szCs w:val="28"/>
        </w:rPr>
        <w:t>;</w:t>
      </w:r>
    </w:p>
    <w:p w:rsidR="00FD368A" w:rsidRDefault="00FD368A" w:rsidP="002726A4">
      <w:pPr>
        <w:spacing w:line="240" w:lineRule="auto"/>
        <w:rPr>
          <w:rFonts w:ascii="Times New Roman" w:hAnsi="Times New Roman"/>
          <w:sz w:val="28"/>
          <w:szCs w:val="28"/>
        </w:rPr>
      </w:pPr>
      <w:r w:rsidRPr="00D55E9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 w:rsidR="00825EE7" w:rsidRPr="00D55E92">
        <w:rPr>
          <w:rFonts w:ascii="Times New Roman" w:hAnsi="Times New Roman"/>
          <w:sz w:val="28"/>
          <w:szCs w:val="28"/>
        </w:rPr>
        <w:t>осещение музея Сталинградской битвы</w:t>
      </w:r>
      <w:r w:rsidR="002726A4">
        <w:rPr>
          <w:rFonts w:ascii="Times New Roman" w:hAnsi="Times New Roman"/>
          <w:sz w:val="28"/>
          <w:szCs w:val="28"/>
        </w:rPr>
        <w:t xml:space="preserve"> </w:t>
      </w:r>
      <w:r w:rsidR="00825EE7" w:rsidRPr="00D55E92">
        <w:rPr>
          <w:rFonts w:ascii="Times New Roman" w:hAnsi="Times New Roman"/>
          <w:sz w:val="28"/>
          <w:szCs w:val="28"/>
        </w:rPr>
        <w:t>(совместно с родителями)</w:t>
      </w:r>
      <w:r w:rsidR="00D55E92" w:rsidRPr="00D55E92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;</w:t>
      </w:r>
    </w:p>
    <w:p w:rsidR="00825EE7" w:rsidRPr="00D55E92" w:rsidRDefault="00FD368A" w:rsidP="002726A4">
      <w:pPr>
        <w:spacing w:line="240" w:lineRule="auto"/>
        <w:rPr>
          <w:rFonts w:ascii="Times New Roman" w:hAnsi="Times New Roman"/>
          <w:sz w:val="28"/>
          <w:szCs w:val="28"/>
        </w:rPr>
      </w:pPr>
      <w:r w:rsidRPr="00D55E92">
        <w:rPr>
          <w:rFonts w:ascii="Times New Roman" w:hAnsi="Times New Roman"/>
          <w:sz w:val="28"/>
          <w:szCs w:val="28"/>
        </w:rPr>
        <w:t xml:space="preserve"> </w:t>
      </w:r>
      <w:r w:rsidR="00825EE7" w:rsidRPr="00D55E92">
        <w:rPr>
          <w:rFonts w:ascii="Times New Roman" w:hAnsi="Times New Roman"/>
          <w:sz w:val="28"/>
          <w:szCs w:val="28"/>
        </w:rPr>
        <w:t>«Война глазами детей» (изобразительная деятельность)</w:t>
      </w:r>
      <w:r w:rsidR="00D55E92" w:rsidRPr="00D55E92">
        <w:rPr>
          <w:rFonts w:ascii="Times New Roman" w:hAnsi="Times New Roman"/>
          <w:sz w:val="28"/>
          <w:szCs w:val="28"/>
        </w:rPr>
        <w:t>.</w:t>
      </w:r>
    </w:p>
    <w:p w:rsidR="00825EE7" w:rsidRPr="00D55E92" w:rsidRDefault="00825EE7" w:rsidP="002726A4">
      <w:pPr>
        <w:spacing w:line="240" w:lineRule="auto"/>
        <w:rPr>
          <w:rFonts w:ascii="Times New Roman" w:hAnsi="Times New Roman"/>
          <w:sz w:val="28"/>
          <w:szCs w:val="28"/>
        </w:rPr>
      </w:pPr>
      <w:r w:rsidRPr="00D55E92">
        <w:rPr>
          <w:rFonts w:ascii="Times New Roman" w:hAnsi="Times New Roman"/>
          <w:sz w:val="28"/>
          <w:szCs w:val="28"/>
        </w:rPr>
        <w:t>Разучивание военно – спортивных игр (двигательная деятельность)</w:t>
      </w:r>
      <w:r w:rsidR="00D55E92" w:rsidRPr="00D55E92">
        <w:rPr>
          <w:rFonts w:ascii="Times New Roman" w:hAnsi="Times New Roman"/>
          <w:sz w:val="28"/>
          <w:szCs w:val="28"/>
        </w:rPr>
        <w:t>.</w:t>
      </w:r>
    </w:p>
    <w:p w:rsidR="00825EE7" w:rsidRPr="00D55E92" w:rsidRDefault="00C73E92" w:rsidP="002726A4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Прослушивание песен военных лет </w:t>
      </w:r>
      <w:r w:rsidR="00825EE7" w:rsidRPr="00D55E92">
        <w:rPr>
          <w:rFonts w:ascii="Times New Roman" w:hAnsi="Times New Roman"/>
          <w:sz w:val="28"/>
          <w:szCs w:val="28"/>
        </w:rPr>
        <w:t>(музыкальная деятельность)</w:t>
      </w:r>
      <w:r w:rsidR="00D55E92" w:rsidRPr="00D55E92">
        <w:rPr>
          <w:rFonts w:ascii="Times New Roman" w:hAnsi="Times New Roman"/>
          <w:sz w:val="28"/>
          <w:szCs w:val="28"/>
        </w:rPr>
        <w:t>.</w:t>
      </w:r>
    </w:p>
    <w:p w:rsidR="00825EE7" w:rsidRPr="00D55E92" w:rsidRDefault="00825EE7" w:rsidP="002726A4">
      <w:pPr>
        <w:spacing w:line="240" w:lineRule="auto"/>
        <w:rPr>
          <w:rFonts w:ascii="Times New Roman" w:hAnsi="Times New Roman"/>
          <w:sz w:val="28"/>
          <w:szCs w:val="28"/>
        </w:rPr>
      </w:pPr>
      <w:r w:rsidRPr="00D55E92">
        <w:rPr>
          <w:rFonts w:ascii="Times New Roman" w:hAnsi="Times New Roman"/>
          <w:sz w:val="28"/>
          <w:szCs w:val="28"/>
        </w:rPr>
        <w:t xml:space="preserve">«Сталинградская битва. Мы помним, мы </w:t>
      </w:r>
      <w:r w:rsidR="00C73E92">
        <w:rPr>
          <w:rFonts w:ascii="Times New Roman" w:hAnsi="Times New Roman"/>
          <w:sz w:val="28"/>
          <w:szCs w:val="28"/>
        </w:rPr>
        <w:t>гордимся!</w:t>
      </w:r>
      <w:r w:rsidR="00A44790" w:rsidRPr="00D55E92">
        <w:rPr>
          <w:rFonts w:ascii="Times New Roman" w:hAnsi="Times New Roman"/>
          <w:sz w:val="28"/>
          <w:szCs w:val="28"/>
        </w:rPr>
        <w:t>»</w:t>
      </w:r>
    </w:p>
    <w:p w:rsidR="00C73E92" w:rsidRDefault="00C73E92" w:rsidP="00D55E92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2640DE" w:rsidRPr="00D55E92" w:rsidRDefault="002640DE" w:rsidP="00D55E92">
      <w:pPr>
        <w:spacing w:line="240" w:lineRule="auto"/>
        <w:rPr>
          <w:rFonts w:ascii="Times New Roman" w:hAnsi="Times New Roman"/>
          <w:sz w:val="28"/>
          <w:szCs w:val="28"/>
        </w:rPr>
      </w:pPr>
      <w:r w:rsidRPr="00D55E92">
        <w:rPr>
          <w:rFonts w:ascii="Times New Roman" w:hAnsi="Times New Roman"/>
          <w:sz w:val="28"/>
          <w:szCs w:val="28"/>
        </w:rPr>
        <w:t xml:space="preserve">Дети </w:t>
      </w:r>
      <w:r w:rsidR="00FD368A">
        <w:rPr>
          <w:rFonts w:ascii="Times New Roman" w:hAnsi="Times New Roman"/>
          <w:sz w:val="28"/>
          <w:szCs w:val="28"/>
        </w:rPr>
        <w:t>познакомились</w:t>
      </w:r>
      <w:r w:rsidRPr="00D55E92">
        <w:rPr>
          <w:rFonts w:ascii="Times New Roman" w:hAnsi="Times New Roman"/>
          <w:sz w:val="28"/>
          <w:szCs w:val="28"/>
        </w:rPr>
        <w:t xml:space="preserve"> с историческим  про</w:t>
      </w:r>
      <w:r w:rsidR="00FD368A">
        <w:rPr>
          <w:rFonts w:ascii="Times New Roman" w:hAnsi="Times New Roman"/>
          <w:sz w:val="28"/>
          <w:szCs w:val="28"/>
        </w:rPr>
        <w:t>шлым своего народа, своего края;</w:t>
      </w:r>
    </w:p>
    <w:p w:rsidR="002640DE" w:rsidRPr="00D55E92" w:rsidRDefault="00FD368A" w:rsidP="00D55E92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узнали</w:t>
      </w:r>
      <w:r w:rsidR="002640DE" w:rsidRPr="00D55E92">
        <w:rPr>
          <w:rFonts w:ascii="Times New Roman" w:hAnsi="Times New Roman"/>
          <w:sz w:val="28"/>
          <w:szCs w:val="28"/>
        </w:rPr>
        <w:t xml:space="preserve"> о героических подвигах солдат в </w:t>
      </w:r>
      <w:r w:rsidR="00A44790" w:rsidRPr="00D55E92">
        <w:rPr>
          <w:rFonts w:ascii="Times New Roman" w:hAnsi="Times New Roman"/>
          <w:sz w:val="28"/>
          <w:szCs w:val="28"/>
        </w:rPr>
        <w:t>Сталинградскую битву</w:t>
      </w:r>
      <w:r w:rsidR="002640DE" w:rsidRPr="00D55E92">
        <w:rPr>
          <w:rFonts w:ascii="Times New Roman" w:hAnsi="Times New Roman"/>
          <w:sz w:val="28"/>
          <w:szCs w:val="28"/>
        </w:rPr>
        <w:t>, о значимости решающих боев Сталинградс</w:t>
      </w:r>
      <w:r w:rsidR="00D55E92" w:rsidRPr="00D55E92">
        <w:rPr>
          <w:rFonts w:ascii="Times New Roman" w:hAnsi="Times New Roman"/>
          <w:sz w:val="28"/>
          <w:szCs w:val="28"/>
        </w:rPr>
        <w:t>кой битвы в победе над фашизмом.</w:t>
      </w:r>
    </w:p>
    <w:p w:rsidR="00FD368A" w:rsidRDefault="00C73E92" w:rsidP="00D55E92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 дошкольников </w:t>
      </w:r>
      <w:r w:rsidR="00FD368A">
        <w:rPr>
          <w:rFonts w:ascii="Times New Roman" w:hAnsi="Times New Roman"/>
          <w:sz w:val="28"/>
          <w:szCs w:val="28"/>
        </w:rPr>
        <w:t xml:space="preserve">появился </w:t>
      </w:r>
      <w:r>
        <w:rPr>
          <w:rFonts w:ascii="Times New Roman" w:hAnsi="Times New Roman"/>
          <w:sz w:val="28"/>
          <w:szCs w:val="28"/>
        </w:rPr>
        <w:t xml:space="preserve"> интерес и </w:t>
      </w:r>
      <w:r w:rsidR="002640DE" w:rsidRPr="00D55E92">
        <w:rPr>
          <w:rFonts w:ascii="Times New Roman" w:hAnsi="Times New Roman"/>
          <w:sz w:val="28"/>
          <w:szCs w:val="28"/>
        </w:rPr>
        <w:t xml:space="preserve"> эмоционально - положительное отношение  к воинам, их смелости, выносливости, мужеству</w:t>
      </w:r>
      <w:r w:rsidR="00FD368A">
        <w:rPr>
          <w:rFonts w:ascii="Times New Roman" w:hAnsi="Times New Roman"/>
          <w:sz w:val="28"/>
          <w:szCs w:val="28"/>
        </w:rPr>
        <w:t>.</w:t>
      </w:r>
    </w:p>
    <w:p w:rsidR="00FD368A" w:rsidRPr="00D55E92" w:rsidRDefault="007F1D07" w:rsidP="00FD368A">
      <w:pPr>
        <w:spacing w:line="24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7F1D07">
        <w:rPr>
          <w:rFonts w:ascii="Times New Roman" w:hAnsi="Times New Roman"/>
          <w:bCs/>
          <w:sz w:val="28"/>
          <w:szCs w:val="28"/>
        </w:rPr>
        <w:t>Наши воспитанники стали</w:t>
      </w:r>
      <w:r w:rsidRPr="007F1D0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7F1D07">
        <w:rPr>
          <w:rFonts w:ascii="Times New Roman" w:hAnsi="Times New Roman"/>
          <w:bCs/>
          <w:sz w:val="28"/>
          <w:szCs w:val="28"/>
        </w:rPr>
        <w:t>эмоционально откликаться</w:t>
      </w:r>
      <w:r w:rsidR="00FD368A" w:rsidRPr="007F1D07">
        <w:rPr>
          <w:rFonts w:ascii="Times New Roman" w:hAnsi="Times New Roman"/>
          <w:bCs/>
          <w:sz w:val="28"/>
          <w:szCs w:val="28"/>
        </w:rPr>
        <w:t xml:space="preserve"> на рассказы о войне; </w:t>
      </w:r>
      <w:r w:rsidRPr="007F1D07">
        <w:rPr>
          <w:rFonts w:ascii="Times New Roman" w:hAnsi="Times New Roman"/>
          <w:bCs/>
          <w:sz w:val="28"/>
          <w:szCs w:val="28"/>
        </w:rPr>
        <w:t xml:space="preserve">они научились </w:t>
      </w:r>
      <w:r>
        <w:rPr>
          <w:rFonts w:ascii="Times New Roman" w:hAnsi="Times New Roman"/>
          <w:bCs/>
          <w:sz w:val="28"/>
          <w:szCs w:val="28"/>
        </w:rPr>
        <w:t>отражать</w:t>
      </w:r>
      <w:r w:rsidR="00FD368A" w:rsidRPr="007F1D07">
        <w:rPr>
          <w:rFonts w:ascii="Times New Roman" w:hAnsi="Times New Roman"/>
          <w:bCs/>
          <w:sz w:val="28"/>
          <w:szCs w:val="28"/>
        </w:rPr>
        <w:t xml:space="preserve"> впечатления от услышанного и увиденного в рисунках и рассказах.</w:t>
      </w:r>
    </w:p>
    <w:p w:rsidR="00FD368A" w:rsidRDefault="00FD368A" w:rsidP="00FD368A">
      <w:pPr>
        <w:spacing w:after="0" w:line="240" w:lineRule="auto"/>
        <w:rPr>
          <w:b/>
        </w:rPr>
      </w:pPr>
    </w:p>
    <w:p w:rsidR="00E8004B" w:rsidRPr="00D55E92" w:rsidRDefault="00D42026" w:rsidP="00D55E92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Экскурсия на Мамаев Курган </w:t>
      </w:r>
      <w:r w:rsidR="00C73E92">
        <w:rPr>
          <w:rFonts w:ascii="Times New Roman" w:hAnsi="Times New Roman"/>
          <w:sz w:val="28"/>
          <w:szCs w:val="28"/>
        </w:rPr>
        <w:t>(совместно с родителями)</w:t>
      </w:r>
    </w:p>
    <w:p w:rsidR="00C21629" w:rsidRPr="00D55E92" w:rsidRDefault="00C21629" w:rsidP="00D55E92">
      <w:pPr>
        <w:spacing w:line="24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D55E92">
        <w:rPr>
          <w:rFonts w:ascii="Times New Roman" w:hAnsi="Times New Roman"/>
          <w:b/>
          <w:bCs/>
          <w:sz w:val="28"/>
          <w:szCs w:val="28"/>
        </w:rPr>
        <w:t>III этап</w:t>
      </w:r>
      <w:r w:rsidRPr="00D55E92">
        <w:rPr>
          <w:rFonts w:ascii="Times New Roman" w:hAnsi="Times New Roman"/>
          <w:bCs/>
          <w:sz w:val="28"/>
          <w:szCs w:val="28"/>
        </w:rPr>
        <w:t xml:space="preserve"> – заключительный</w:t>
      </w:r>
      <w:r w:rsidR="00D55E92" w:rsidRPr="00D55E92">
        <w:rPr>
          <w:rFonts w:ascii="Times New Roman" w:hAnsi="Times New Roman"/>
          <w:bCs/>
          <w:sz w:val="28"/>
          <w:szCs w:val="28"/>
        </w:rPr>
        <w:t>.</w:t>
      </w:r>
    </w:p>
    <w:p w:rsidR="002640DE" w:rsidRPr="00D55E92" w:rsidRDefault="002640DE" w:rsidP="00D55E92">
      <w:pPr>
        <w:pStyle w:val="ab"/>
        <w:numPr>
          <w:ilvl w:val="0"/>
          <w:numId w:val="2"/>
        </w:numPr>
        <w:spacing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D55E92">
        <w:rPr>
          <w:rFonts w:ascii="Times New Roman" w:hAnsi="Times New Roman"/>
          <w:bCs/>
          <w:sz w:val="28"/>
          <w:szCs w:val="28"/>
        </w:rPr>
        <w:t>Организация коллективной выставки детско – родительских стенгазет на тему «Бессмертный подвиг Сталинграда».</w:t>
      </w:r>
    </w:p>
    <w:p w:rsidR="002640DE" w:rsidRPr="00D55E92" w:rsidRDefault="002640DE" w:rsidP="00D55E92">
      <w:pPr>
        <w:pStyle w:val="ab"/>
        <w:numPr>
          <w:ilvl w:val="0"/>
          <w:numId w:val="2"/>
        </w:numPr>
        <w:spacing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D55E92">
        <w:rPr>
          <w:rFonts w:ascii="Times New Roman" w:hAnsi="Times New Roman"/>
          <w:bCs/>
          <w:sz w:val="28"/>
          <w:szCs w:val="28"/>
        </w:rPr>
        <w:t>«Победа в наших сердцах» - выставка детских рисунков.</w:t>
      </w:r>
    </w:p>
    <w:p w:rsidR="002640DE" w:rsidRPr="00D55E92" w:rsidRDefault="002640DE" w:rsidP="00D55E92">
      <w:pPr>
        <w:pStyle w:val="ab"/>
        <w:numPr>
          <w:ilvl w:val="0"/>
          <w:numId w:val="2"/>
        </w:numPr>
        <w:spacing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D55E92">
        <w:rPr>
          <w:rFonts w:ascii="Times New Roman" w:hAnsi="Times New Roman"/>
          <w:bCs/>
          <w:sz w:val="28"/>
          <w:szCs w:val="28"/>
        </w:rPr>
        <w:t>«Никто не забыт, ничто не забыто» - оформление фотовыставки</w:t>
      </w:r>
      <w:r w:rsidR="00D55E92" w:rsidRPr="00D55E92">
        <w:rPr>
          <w:rFonts w:ascii="Times New Roman" w:hAnsi="Times New Roman"/>
          <w:bCs/>
          <w:sz w:val="28"/>
          <w:szCs w:val="28"/>
        </w:rPr>
        <w:t>.</w:t>
      </w:r>
    </w:p>
    <w:p w:rsidR="002640DE" w:rsidRPr="00D55E92" w:rsidRDefault="002640DE" w:rsidP="00D55E92">
      <w:pPr>
        <w:pStyle w:val="ab"/>
        <w:numPr>
          <w:ilvl w:val="0"/>
          <w:numId w:val="2"/>
        </w:numPr>
        <w:spacing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D55E92">
        <w:rPr>
          <w:rFonts w:ascii="Times New Roman" w:hAnsi="Times New Roman"/>
          <w:bCs/>
          <w:sz w:val="28"/>
          <w:szCs w:val="28"/>
        </w:rPr>
        <w:t>«Сталинградская битва. Мы помним – мы гордимся!» - тематический вечер</w:t>
      </w:r>
      <w:r w:rsidR="00D55E92" w:rsidRPr="00D55E92">
        <w:rPr>
          <w:rFonts w:ascii="Times New Roman" w:hAnsi="Times New Roman"/>
          <w:bCs/>
          <w:sz w:val="28"/>
          <w:szCs w:val="28"/>
        </w:rPr>
        <w:t>.</w:t>
      </w:r>
    </w:p>
    <w:p w:rsidR="0080344D" w:rsidRPr="00C73E92" w:rsidRDefault="00C73E92" w:rsidP="0080344D">
      <w:pPr>
        <w:pStyle w:val="ab"/>
        <w:numPr>
          <w:ilvl w:val="0"/>
          <w:numId w:val="2"/>
        </w:numPr>
        <w:spacing w:after="0" w:line="240" w:lineRule="auto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C73E92">
        <w:rPr>
          <w:rFonts w:ascii="Times New Roman" w:hAnsi="Times New Roman"/>
          <w:sz w:val="28"/>
          <w:szCs w:val="28"/>
        </w:rPr>
        <w:t xml:space="preserve">Привлечение </w:t>
      </w:r>
      <w:r w:rsidR="002640DE" w:rsidRPr="00C73E92">
        <w:rPr>
          <w:rFonts w:ascii="Times New Roman" w:hAnsi="Times New Roman"/>
          <w:sz w:val="28"/>
          <w:szCs w:val="28"/>
        </w:rPr>
        <w:t xml:space="preserve"> </w:t>
      </w:r>
      <w:r w:rsidRPr="00C73E92">
        <w:rPr>
          <w:rFonts w:ascii="Times New Roman" w:hAnsi="Times New Roman"/>
          <w:sz w:val="28"/>
          <w:szCs w:val="28"/>
        </w:rPr>
        <w:t xml:space="preserve">семей наших воспитанников   </w:t>
      </w:r>
      <w:r w:rsidR="002640DE" w:rsidRPr="00C73E92">
        <w:rPr>
          <w:rFonts w:ascii="Times New Roman" w:hAnsi="Times New Roman"/>
          <w:sz w:val="28"/>
          <w:szCs w:val="28"/>
        </w:rPr>
        <w:t xml:space="preserve"> в праздновании </w:t>
      </w:r>
      <w:r w:rsidRPr="00C73E92">
        <w:rPr>
          <w:rFonts w:ascii="Arial" w:hAnsi="Arial" w:cs="Arial"/>
          <w:color w:val="020C22"/>
          <w:sz w:val="34"/>
          <w:szCs w:val="34"/>
          <w:shd w:val="clear" w:color="auto" w:fill="FEFEFE"/>
        </w:rPr>
        <w:t xml:space="preserve"> </w:t>
      </w:r>
      <w:r w:rsidRPr="00C73E92">
        <w:rPr>
          <w:rFonts w:ascii="Times New Roman" w:hAnsi="Times New Roman"/>
          <w:color w:val="000000" w:themeColor="text1"/>
          <w:sz w:val="28"/>
          <w:szCs w:val="28"/>
          <w:shd w:val="clear" w:color="auto" w:fill="FEFEFE"/>
        </w:rPr>
        <w:t>разгрома советскими во</w:t>
      </w:r>
      <w:r w:rsidR="007F1D07">
        <w:rPr>
          <w:rFonts w:ascii="Times New Roman" w:hAnsi="Times New Roman"/>
          <w:color w:val="000000" w:themeColor="text1"/>
          <w:sz w:val="28"/>
          <w:szCs w:val="28"/>
          <w:shd w:val="clear" w:color="auto" w:fill="FEFEFE"/>
        </w:rPr>
        <w:t xml:space="preserve">йсками немецко-фашистских войск </w:t>
      </w:r>
      <w:r w:rsidRPr="00C73E92">
        <w:rPr>
          <w:rFonts w:ascii="Times New Roman" w:hAnsi="Times New Roman"/>
          <w:color w:val="000000" w:themeColor="text1"/>
          <w:sz w:val="28"/>
          <w:szCs w:val="28"/>
          <w:shd w:val="clear" w:color="auto" w:fill="FEFEFE"/>
        </w:rPr>
        <w:t>в Сталинградской битве».</w:t>
      </w:r>
      <w:r w:rsidRPr="00C73E92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</w:p>
    <w:p w:rsidR="00A322DD" w:rsidRPr="00C73E92" w:rsidRDefault="00A322DD" w:rsidP="0080344D">
      <w:pPr>
        <w:spacing w:after="0" w:line="240" w:lineRule="auto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A322DD" w:rsidRDefault="00A322DD" w:rsidP="0080344D">
      <w:pPr>
        <w:spacing w:after="0" w:line="240" w:lineRule="auto"/>
        <w:rPr>
          <w:b/>
        </w:rPr>
      </w:pPr>
    </w:p>
    <w:p w:rsidR="00A322DD" w:rsidRDefault="00A322DD" w:rsidP="0080344D">
      <w:pPr>
        <w:spacing w:after="0" w:line="240" w:lineRule="auto"/>
        <w:rPr>
          <w:b/>
        </w:rPr>
      </w:pPr>
    </w:p>
    <w:p w:rsidR="00A322DD" w:rsidRDefault="00A322DD" w:rsidP="0080344D">
      <w:pPr>
        <w:spacing w:after="0" w:line="240" w:lineRule="auto"/>
        <w:rPr>
          <w:b/>
        </w:rPr>
      </w:pPr>
    </w:p>
    <w:p w:rsidR="00A322DD" w:rsidRDefault="00A322DD" w:rsidP="0080344D">
      <w:pPr>
        <w:spacing w:after="0" w:line="240" w:lineRule="auto"/>
        <w:rPr>
          <w:b/>
        </w:rPr>
      </w:pPr>
    </w:p>
    <w:p w:rsidR="00A322DD" w:rsidRDefault="00A322DD" w:rsidP="0080344D">
      <w:pPr>
        <w:spacing w:after="0" w:line="240" w:lineRule="auto"/>
        <w:rPr>
          <w:b/>
        </w:rPr>
      </w:pPr>
    </w:p>
    <w:p w:rsidR="00A322DD" w:rsidRDefault="00A322DD" w:rsidP="0080344D">
      <w:pPr>
        <w:spacing w:after="0" w:line="240" w:lineRule="auto"/>
        <w:rPr>
          <w:b/>
        </w:rPr>
      </w:pPr>
    </w:p>
    <w:p w:rsidR="00A322DD" w:rsidRDefault="00A322DD" w:rsidP="0080344D">
      <w:pPr>
        <w:spacing w:after="0" w:line="240" w:lineRule="auto"/>
        <w:rPr>
          <w:b/>
        </w:rPr>
      </w:pPr>
    </w:p>
    <w:p w:rsidR="005250E8" w:rsidRDefault="007F599F" w:rsidP="005250E8">
      <w:pPr>
        <w:spacing w:after="0" w:line="240" w:lineRule="auto"/>
        <w:jc w:val="right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3943847" cy="2446195"/>
            <wp:effectExtent l="0" t="0" r="0" b="0"/>
            <wp:docPr id="79" name="Рисунок 79" descr="C:\Users\user\Desktop\8Lw1khnyod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8Lw1khnyodw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082" cy="2463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719" w:rsidRDefault="007F599F" w:rsidP="005250E8">
      <w:pPr>
        <w:spacing w:after="0" w:line="240" w:lineRule="auto"/>
        <w:rPr>
          <w:b/>
        </w:rPr>
      </w:pPr>
      <w:r>
        <w:rPr>
          <w:b/>
          <w:noProof/>
        </w:rPr>
        <w:drawing>
          <wp:inline distT="0" distB="0" distL="0" distR="0">
            <wp:extent cx="3848986" cy="2445488"/>
            <wp:effectExtent l="0" t="0" r="0" b="0"/>
            <wp:docPr id="80" name="Рисунок 80" descr="C:\Users\user\Desktop\Mcix7Pu2y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Mcix7Pu2ya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658" cy="2449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7DB" w:rsidRPr="00C40719" w:rsidRDefault="002F37DB" w:rsidP="00C40719">
      <w:pPr>
        <w:spacing w:after="0" w:line="240" w:lineRule="auto"/>
        <w:rPr>
          <w:b/>
        </w:rPr>
      </w:pPr>
      <w:r>
        <w:rPr>
          <w:rFonts w:ascii="Times New Roman" w:hAnsi="Times New Roman"/>
          <w:sz w:val="28"/>
          <w:szCs w:val="28"/>
        </w:rPr>
        <w:t>Я, Хатуева Камила, живу в городе-герое Волгограде. Наш город очень красивый, но так было не всегда... Семьдесят пять лет назад наш город назывался Сталинградом, была война: 200 дней и ночей длилась Сталинградская битва и завершилась полным разгромом огромн</w:t>
      </w:r>
      <w:r w:rsidR="00D42026">
        <w:rPr>
          <w:rFonts w:ascii="Times New Roman" w:hAnsi="Times New Roman"/>
          <w:sz w:val="28"/>
          <w:szCs w:val="28"/>
        </w:rPr>
        <w:t>ой фашистской армии.</w:t>
      </w:r>
      <w:r>
        <w:rPr>
          <w:rFonts w:ascii="Times New Roman" w:hAnsi="Times New Roman"/>
          <w:sz w:val="28"/>
          <w:szCs w:val="28"/>
        </w:rPr>
        <w:t xml:space="preserve"> Героически сражались люди, защищая наш город. В Волгограде имеется много героических мест связанных со Сталинградской битвой. </w:t>
      </w:r>
    </w:p>
    <w:p w:rsidR="002F37DB" w:rsidRDefault="002F37DB" w:rsidP="002F37DB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Площадь Павших борцов – центр Волгограда с ней связаны все героические страницы истории города. Здесь захоронены воины 62-й и 64-й армии. Горит на земле Волгограда Вечный огонь - вечная слава героям!</w:t>
      </w:r>
    </w:p>
    <w:p w:rsidR="002F37DB" w:rsidRDefault="002F37DB" w:rsidP="002F37DB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Самые сильные бои разгорелись за вокзал</w:t>
      </w:r>
      <w:r w:rsidR="00D42026">
        <w:rPr>
          <w:rFonts w:ascii="Times New Roman" w:hAnsi="Times New Roman"/>
          <w:sz w:val="28"/>
          <w:szCs w:val="28"/>
        </w:rPr>
        <w:t xml:space="preserve">. В результате </w:t>
      </w:r>
      <w:r>
        <w:rPr>
          <w:rFonts w:ascii="Times New Roman" w:hAnsi="Times New Roman"/>
          <w:sz w:val="28"/>
          <w:szCs w:val="28"/>
        </w:rPr>
        <w:t xml:space="preserve">ожесточенных боев железнодорожный узел был превращен в руины, сохранился только фонтан «детский хоровод». </w:t>
      </w:r>
    </w:p>
    <w:p w:rsidR="002F37DB" w:rsidRDefault="002F37DB" w:rsidP="002F37DB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Комсомольском саду после боёв остались только обгоревшие пни, но сад возродили, вновь в нем зеленеют деревья, цветут цветы и играют счастливые дети, только могилы напоминают о былых жестоких боях – с воинскими </w:t>
      </w:r>
      <w:r>
        <w:rPr>
          <w:rFonts w:ascii="Times New Roman" w:hAnsi="Times New Roman"/>
          <w:sz w:val="28"/>
          <w:szCs w:val="28"/>
        </w:rPr>
        <w:lastRenderedPageBreak/>
        <w:t xml:space="preserve">почестями были похоронены воины 57-й армии и командир 35-й гвардейской стрелковой дивизии генерал-майор В.И. Глазков. </w:t>
      </w:r>
    </w:p>
    <w:p w:rsidR="002F37DB" w:rsidRDefault="002F37DB" w:rsidP="002F37DB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Стойко и мужественно оборонялись на набережной 42-й отдельной стрелковой бригады. В дни великой битвы центральная набережная стала местом ожесточенных сражений. Исключительный героизм в эти дни проявила команда пожарного парохода «Гаситель».</w:t>
      </w:r>
    </w:p>
    <w:p w:rsidR="002F37DB" w:rsidRDefault="002F37DB" w:rsidP="002F37DB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проспекте у площади Павших борцов установлен бюст отважного сына Родины, уроженца Волгограда дважды Героя Совет</w:t>
      </w:r>
      <w:r w:rsidR="00D42026">
        <w:rPr>
          <w:rFonts w:ascii="Times New Roman" w:hAnsi="Times New Roman"/>
          <w:sz w:val="28"/>
          <w:szCs w:val="28"/>
        </w:rPr>
        <w:t xml:space="preserve">ского Союза    </w:t>
      </w:r>
      <w:r>
        <w:rPr>
          <w:rFonts w:ascii="Times New Roman" w:hAnsi="Times New Roman"/>
          <w:sz w:val="28"/>
          <w:szCs w:val="28"/>
        </w:rPr>
        <w:t xml:space="preserve">В. С. Ефремова, который героически сражался за родной город. </w:t>
      </w:r>
    </w:p>
    <w:p w:rsidR="002F37DB" w:rsidRDefault="002F37DB" w:rsidP="002F37DB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Проспект Ленина пересекает улица Комсомольская, названная так в честь молодых защитников, проявивших бесстрашие и стойкость в боях с фашистами. Ожесточенные бои шли на берегу Волги. В дни битвы</w:t>
      </w:r>
      <w:r w:rsidR="00D42026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примыкающие дома стали ареной кровопролитных боёв, прямым попаданием вражеской бомбы мельница </w:t>
      </w:r>
      <w:r w:rsidR="00D42026">
        <w:rPr>
          <w:rFonts w:ascii="Times New Roman" w:hAnsi="Times New Roman"/>
          <w:sz w:val="28"/>
          <w:szCs w:val="28"/>
        </w:rPr>
        <w:t xml:space="preserve">Гергардта </w:t>
      </w:r>
      <w:r>
        <w:rPr>
          <w:rFonts w:ascii="Times New Roman" w:hAnsi="Times New Roman"/>
          <w:sz w:val="28"/>
          <w:szCs w:val="28"/>
        </w:rPr>
        <w:t xml:space="preserve">была разрушена, захватив дома, гитлеровцы стали контролировать важный участок Волги. </w:t>
      </w:r>
    </w:p>
    <w:p w:rsidR="002F37DB" w:rsidRDefault="002F37DB" w:rsidP="002F37DB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Ожесточенные бои развернулись и за 4-этажный жилой дом №61, который стал потом известным всему миру, как дом Павлова. 58 дней и ночей стойко защищали дом Павлова. На площади братская могила, погибших здесь героев «Великие подвиги ваши бессмертны, слава о вас переживёт века. Память о вас навсегда сохранит</w:t>
      </w:r>
      <w:r w:rsidR="00D42026">
        <w:rPr>
          <w:rFonts w:ascii="Times New Roman" w:hAnsi="Times New Roman"/>
          <w:sz w:val="28"/>
          <w:szCs w:val="28"/>
        </w:rPr>
        <w:t xml:space="preserve"> Родина» - высечено на оставшейся от дома стене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2F37DB" w:rsidRPr="001A0A74" w:rsidRDefault="002F37DB" w:rsidP="002F37DB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Мамаев Курган </w:t>
      </w:r>
      <w:r w:rsidR="00D42026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место самых ожесточенных боев в период Сталинградской битвы. Возвышается над городом на 102 метра, с его вершины открывается панорама Волгограда, четыре месяца шли жестокие, кровопролитные бои. Шли годы, на вершине Мамаева Кургана установили монумент «Родина-мать», комплекс архитектурных и скульптурных сооружений, воспроизводящих эпизоды великой битвы. Не только солдаты героически сражались на передовой, но и в тылу помогали женщины и дети. Не все вернулись с войны, Победа на Волге имела большое значение, мы должны это помнить и не забывать. Я не хочу, чтобы это повторилось. Я горжусь подвигом Советского народа, потому что они были смелыми и дружными. Победа на Волге имела величайшее значение. Сейчас наш город самый красивый. Спа</w:t>
      </w:r>
      <w:r w:rsidR="00D42026">
        <w:rPr>
          <w:rFonts w:ascii="Times New Roman" w:hAnsi="Times New Roman"/>
          <w:sz w:val="28"/>
          <w:szCs w:val="28"/>
        </w:rPr>
        <w:t>сибо за мирное небо над головой!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2F37DB" w:rsidRDefault="002F37DB" w:rsidP="0080344D">
      <w:pPr>
        <w:spacing w:after="0" w:line="240" w:lineRule="auto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6594402" cy="3902148"/>
            <wp:effectExtent l="19050" t="0" r="0" b="0"/>
            <wp:docPr id="81" name="Рисунок 81" descr="C:\Users\user\Desktop\L5WnEDktE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L5WnEDktECA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606" cy="3917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719" w:rsidRDefault="00C40719" w:rsidP="0080344D">
      <w:pPr>
        <w:spacing w:after="0" w:line="240" w:lineRule="auto"/>
        <w:rPr>
          <w:b/>
        </w:rPr>
      </w:pPr>
    </w:p>
    <w:p w:rsidR="00C40719" w:rsidRDefault="00CB3620" w:rsidP="00C4071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Я, Машанова Марьяна, живу в героическом городе и  очень хочу, чтобы не было войны! Ч</w:t>
      </w:r>
      <w:r w:rsidR="00C40719" w:rsidRPr="00C40719">
        <w:rPr>
          <w:rFonts w:ascii="Times New Roman" w:hAnsi="Times New Roman"/>
          <w:sz w:val="28"/>
          <w:szCs w:val="28"/>
        </w:rPr>
        <w:t xml:space="preserve">тобы </w:t>
      </w:r>
      <w:r>
        <w:rPr>
          <w:rFonts w:ascii="Times New Roman" w:hAnsi="Times New Roman"/>
          <w:sz w:val="28"/>
          <w:szCs w:val="28"/>
        </w:rPr>
        <w:t>на нашей планете никогда не раздавались выстрелы, не гремели разрывы снарядов,</w:t>
      </w:r>
      <w:r w:rsidR="00C40719" w:rsidRPr="00C40719">
        <w:rPr>
          <w:rFonts w:ascii="Times New Roman" w:hAnsi="Times New Roman"/>
          <w:sz w:val="28"/>
          <w:szCs w:val="28"/>
        </w:rPr>
        <w:t xml:space="preserve"> чтобы дети смеялись</w:t>
      </w:r>
      <w:r>
        <w:rPr>
          <w:rFonts w:ascii="Times New Roman" w:hAnsi="Times New Roman"/>
          <w:sz w:val="28"/>
          <w:szCs w:val="28"/>
        </w:rPr>
        <w:t>, а родители были счастливыми. В преддверии годовщины Сталинградской битвы мы, всей семьей, ходили  в музей Сталинградской битвы. Посетили мы и  Мамаев курган</w:t>
      </w:r>
      <w:r w:rsidR="00C40719" w:rsidRPr="00C40719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Нашу Родину-мать знают во всем мире! Мы возложили цветы к монументу и посмотрели смену караула у Вечного огня!</w:t>
      </w:r>
    </w:p>
    <w:p w:rsidR="00C40719" w:rsidRDefault="00C40719" w:rsidP="005A1D4C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594402" cy="3434317"/>
            <wp:effectExtent l="19050" t="0" r="0" b="0"/>
            <wp:docPr id="25" name="Рисунок 25" descr="C:\Users\user\Desktop\0_15e383_97bac0b2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0_15e383_97bac0b2_XL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6675" cy="345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30549" cy="2130283"/>
            <wp:effectExtent l="0" t="209550" r="0" b="174767"/>
            <wp:docPr id="88" name="Рисунок 88" descr="C:\Users\user\Desktop\fI93jZ3ay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fI93jZ3ayos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8973" cy="2128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104072" cy="2349428"/>
            <wp:effectExtent l="19050" t="0" r="1078" b="0"/>
            <wp:docPr id="295" name="Рисунок 295" descr="C:\Users\user\Desktop\iCVT0IUW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CVT0IUW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072" cy="2349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1EEB" w:rsidRDefault="00C40719" w:rsidP="00670B9F">
      <w:pPr>
        <w:rPr>
          <w:rFonts w:ascii="Times New Roman" w:hAnsi="Times New Roman"/>
          <w:sz w:val="28"/>
          <w:szCs w:val="28"/>
        </w:rPr>
      </w:pPr>
      <w:r w:rsidRPr="00C40719">
        <w:rPr>
          <w:rFonts w:ascii="Times New Roman" w:hAnsi="Times New Roman"/>
          <w:sz w:val="28"/>
          <w:szCs w:val="28"/>
        </w:rPr>
        <w:t xml:space="preserve"> Бессмертен подвиг героических защитников Сталинграда: лётчиков, артиллеристов, связистов, снайперов, пехотинцев, танкистов, героев-комсомольцев и многих других. Во время войны в Сталинграде были сожжены и разрушены много домов и улиц. Волгоград сегодня солнечный город с зелеными бульварами  и аллеями. Моя мама, с гордостью вспоминает, как она в скорбном и торжественном молчании стояла на посту №1, когда была ребенком. Происходило это в торжественной обстановке</w:t>
      </w:r>
      <w:r w:rsidR="00CB3620">
        <w:rPr>
          <w:rFonts w:ascii="Times New Roman" w:hAnsi="Times New Roman"/>
          <w:sz w:val="28"/>
          <w:szCs w:val="28"/>
        </w:rPr>
        <w:t xml:space="preserve">, </w:t>
      </w:r>
      <w:r w:rsidRPr="00C40719">
        <w:rPr>
          <w:rFonts w:ascii="Times New Roman" w:hAnsi="Times New Roman"/>
          <w:sz w:val="28"/>
          <w:szCs w:val="28"/>
        </w:rPr>
        <w:t xml:space="preserve"> волнующие минуты запомнились </w:t>
      </w:r>
      <w:r w:rsidR="00CB3620">
        <w:rPr>
          <w:rFonts w:ascii="Times New Roman" w:hAnsi="Times New Roman"/>
          <w:sz w:val="28"/>
          <w:szCs w:val="28"/>
        </w:rPr>
        <w:t xml:space="preserve">маме </w:t>
      </w:r>
      <w:r w:rsidRPr="00C40719">
        <w:rPr>
          <w:rFonts w:ascii="Times New Roman" w:hAnsi="Times New Roman"/>
          <w:sz w:val="28"/>
          <w:szCs w:val="28"/>
        </w:rPr>
        <w:lastRenderedPageBreak/>
        <w:t xml:space="preserve">навсегда. </w:t>
      </w:r>
      <w:r w:rsidR="00670B9F">
        <w:rPr>
          <w:rFonts w:ascii="Times New Roman" w:hAnsi="Times New Roman"/>
          <w:sz w:val="28"/>
          <w:szCs w:val="28"/>
        </w:rPr>
        <w:t>Ведь это так почетно - охранять покои наших героев у В</w:t>
      </w:r>
      <w:r w:rsidRPr="00C40719">
        <w:rPr>
          <w:rFonts w:ascii="Times New Roman" w:hAnsi="Times New Roman"/>
          <w:sz w:val="28"/>
          <w:szCs w:val="28"/>
        </w:rPr>
        <w:t>ечно</w:t>
      </w:r>
      <w:r w:rsidR="00670B9F">
        <w:rPr>
          <w:rFonts w:ascii="Times New Roman" w:hAnsi="Times New Roman"/>
          <w:sz w:val="28"/>
          <w:szCs w:val="28"/>
        </w:rPr>
        <w:t>го огня. Вечная слава и память Г</w:t>
      </w:r>
      <w:r w:rsidRPr="00C40719">
        <w:rPr>
          <w:rFonts w:ascii="Times New Roman" w:hAnsi="Times New Roman"/>
          <w:sz w:val="28"/>
          <w:szCs w:val="28"/>
        </w:rPr>
        <w:t>ероям!</w:t>
      </w:r>
      <w:r w:rsidR="00CB3620">
        <w:rPr>
          <w:rFonts w:ascii="Times New Roman" w:hAnsi="Times New Roman"/>
          <w:sz w:val="28"/>
          <w:szCs w:val="28"/>
        </w:rPr>
        <w:t xml:space="preserve"> Эта фотография бережно хранится в нашем семейном альбоме! Когда я вырасту</w:t>
      </w:r>
      <w:r w:rsidR="00670B9F">
        <w:rPr>
          <w:rFonts w:ascii="Times New Roman" w:hAnsi="Times New Roman"/>
          <w:sz w:val="28"/>
          <w:szCs w:val="28"/>
        </w:rPr>
        <w:t xml:space="preserve"> </w:t>
      </w:r>
      <w:r w:rsidR="00CB3620">
        <w:rPr>
          <w:rFonts w:ascii="Times New Roman" w:hAnsi="Times New Roman"/>
          <w:sz w:val="28"/>
          <w:szCs w:val="28"/>
        </w:rPr>
        <w:t xml:space="preserve">-я  хотела бы тоже </w:t>
      </w:r>
      <w:r w:rsidR="00670B9F">
        <w:rPr>
          <w:rFonts w:ascii="Times New Roman" w:hAnsi="Times New Roman"/>
          <w:sz w:val="28"/>
          <w:szCs w:val="28"/>
        </w:rPr>
        <w:t xml:space="preserve">отдать долг памяти на </w:t>
      </w:r>
    </w:p>
    <w:p w:rsidR="00B71EEB" w:rsidRDefault="00B71EEB" w:rsidP="00670B9F">
      <w:pPr>
        <w:rPr>
          <w:rFonts w:ascii="Times New Roman" w:hAnsi="Times New Roman"/>
          <w:sz w:val="28"/>
          <w:szCs w:val="28"/>
        </w:rPr>
      </w:pPr>
    </w:p>
    <w:p w:rsidR="00C40719" w:rsidRDefault="00670B9F" w:rsidP="00670B9F">
      <w:pPr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посту № 1.Как моя мама!</w:t>
      </w:r>
      <w:r w:rsidRPr="00670B9F">
        <w:rPr>
          <w:rFonts w:ascii="Times New Roman" w:hAnsi="Times New Roman"/>
          <w:noProof/>
          <w:sz w:val="28"/>
          <w:szCs w:val="28"/>
        </w:rPr>
        <w:t xml:space="preserve"> </w:t>
      </w:r>
      <w:r w:rsidRPr="00670B9F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976577" cy="1679944"/>
            <wp:effectExtent l="0" t="0" r="5080" b="0"/>
            <wp:docPr id="288" name="Рисунок 294" descr="C:\Users\user\Desktop\d6AiPciTx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d6AiPciTxrA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423" cy="1679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1EEB" w:rsidRDefault="00B71EEB" w:rsidP="00670B9F">
      <w:pPr>
        <w:rPr>
          <w:rFonts w:ascii="Times New Roman" w:hAnsi="Times New Roman"/>
          <w:noProof/>
          <w:sz w:val="28"/>
          <w:szCs w:val="28"/>
        </w:rPr>
      </w:pPr>
    </w:p>
    <w:p w:rsidR="00B71EEB" w:rsidRDefault="00B71EEB" w:rsidP="00670B9F">
      <w:pPr>
        <w:rPr>
          <w:rFonts w:ascii="Times New Roman" w:hAnsi="Times New Roman"/>
          <w:noProof/>
          <w:sz w:val="28"/>
          <w:szCs w:val="28"/>
        </w:rPr>
      </w:pPr>
    </w:p>
    <w:p w:rsidR="00B71EEB" w:rsidRDefault="00B71EEB" w:rsidP="00670B9F">
      <w:pPr>
        <w:rPr>
          <w:rFonts w:ascii="Times New Roman" w:hAnsi="Times New Roman"/>
          <w:noProof/>
          <w:sz w:val="28"/>
          <w:szCs w:val="28"/>
        </w:rPr>
      </w:pPr>
    </w:p>
    <w:p w:rsidR="00B71EEB" w:rsidRPr="00670B9F" w:rsidRDefault="00B71EEB" w:rsidP="00670B9F">
      <w:pPr>
        <w:rPr>
          <w:rFonts w:ascii="Times New Roman" w:hAnsi="Times New Roman"/>
          <w:sz w:val="28"/>
          <w:szCs w:val="28"/>
        </w:rPr>
      </w:pPr>
    </w:p>
    <w:p w:rsidR="00F87592" w:rsidRDefault="00E67FA3">
      <w:pPr>
        <w:sectPr w:rsidR="00F87592" w:rsidSect="006F1CBC">
          <w:headerReference w:type="default" r:id="rId16"/>
          <w:footerReference w:type="default" r:id="rId17"/>
          <w:pgSz w:w="12240" w:h="15840"/>
          <w:pgMar w:top="1801" w:right="1475" w:bottom="1134" w:left="850" w:header="720" w:footer="52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  <w:noEndnote/>
          <w:docGrid w:linePitch="299"/>
        </w:sectPr>
      </w:pPr>
      <w:r>
        <w:rPr>
          <w:noProof/>
        </w:rPr>
        <w:lastRenderedPageBreak/>
        <w:drawing>
          <wp:inline distT="0" distB="0" distL="0" distR="0">
            <wp:extent cx="6881824" cy="8124825"/>
            <wp:effectExtent l="0" t="0" r="0" b="0"/>
            <wp:docPr id="7" name="Рисунок 7" descr="1с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стр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3901" cy="8127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EDD" w:rsidRDefault="00303EDD" w:rsidP="00303EDD">
      <w:pPr>
        <w:spacing w:line="240" w:lineRule="auto"/>
        <w:contextualSpacing/>
        <w:rPr>
          <w:rFonts w:ascii="Times New Roman" w:hAnsi="Times New Roman"/>
          <w:b/>
          <w:bCs/>
          <w:sz w:val="28"/>
          <w:szCs w:val="28"/>
        </w:rPr>
      </w:pPr>
    </w:p>
    <w:p w:rsidR="0055784A" w:rsidRPr="00B71EEB" w:rsidRDefault="0090288F" w:rsidP="00B71EEB">
      <w:pPr>
        <w:spacing w:line="240" w:lineRule="auto"/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column">
                  <wp:posOffset>653415</wp:posOffset>
                </wp:positionH>
                <wp:positionV relativeFrom="paragraph">
                  <wp:posOffset>7533640</wp:posOffset>
                </wp:positionV>
                <wp:extent cx="4636135" cy="872490"/>
                <wp:effectExtent l="19050" t="19050" r="31115" b="41910"/>
                <wp:wrapNone/>
                <wp:docPr id="332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36135" cy="872490"/>
                        </a:xfrm>
                        <a:prstGeom prst="flowChartTerminator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 algn="ctr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6F1CBC" w:rsidRPr="00C21629" w:rsidRDefault="006F1CBC" w:rsidP="00B100D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C2162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Город вечной победы святой Сталинград</w:t>
                            </w:r>
                          </w:p>
                          <w:p w:rsidR="006F1CBC" w:rsidRPr="00C21629" w:rsidRDefault="006F1CBC" w:rsidP="00B100D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C2162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17.07.1942 – 02.02.1943</w:t>
                            </w:r>
                          </w:p>
                          <w:p w:rsidR="006F1CBC" w:rsidRDefault="006F1CBC" w:rsidP="0055784A">
                            <w:pPr>
                              <w:jc w:val="center"/>
                            </w:pPr>
                          </w:p>
                          <w:p w:rsidR="006F1CBC" w:rsidRDefault="006F1CBC" w:rsidP="0055784A">
                            <w:pPr>
                              <w:jc w:val="center"/>
                            </w:pPr>
                          </w:p>
                          <w:p w:rsidR="006F1CBC" w:rsidRDefault="006F1CBC" w:rsidP="0055784A">
                            <w:pPr>
                              <w:jc w:val="center"/>
                            </w:pPr>
                          </w:p>
                          <w:p w:rsidR="006F1CBC" w:rsidRDefault="006F1CBC" w:rsidP="0055784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16" coordsize="21600,21600" o:spt="116" path="m3475,qx,10800,3475,21600l18125,21600qx21600,10800,18125,xe">
                <v:stroke joinstyle="miter"/>
                <v:path gradientshapeok="t" o:connecttype="rect" textboxrect="1018,3163,20582,18437"/>
              </v:shapetype>
              <v:shape id="AutoShape 21" o:spid="_x0000_s1029" type="#_x0000_t116" style="position:absolute;left:0;text-align:left;margin-left:51.45pt;margin-top:593.2pt;width:365.05pt;height:68.7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" fillcolor="white [3201]" strokecolor="#f79646 [3209]" strokeweight="5pt">
                <v:stroke linestyle="thickThin"/>
                <v:shadow color="#868686"/>
                <v:textbox>
                  <w:txbxContent>
                    <w:p w:rsidR="006F1CBC" w:rsidRPr="00C21629" w:rsidRDefault="006F1CBC" w:rsidP="00B100D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C2162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Город вечной победы святой Сталинград</w:t>
                      </w:r>
                    </w:p>
                    <w:p w:rsidR="006F1CBC" w:rsidRPr="00C21629" w:rsidRDefault="006F1CBC" w:rsidP="00B100D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C2162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17.07.1942 – 02.02.1943</w:t>
                      </w:r>
                    </w:p>
                    <w:p w:rsidR="006F1CBC" w:rsidRDefault="006F1CBC" w:rsidP="0055784A">
                      <w:pPr>
                        <w:jc w:val="center"/>
                      </w:pPr>
                    </w:p>
                    <w:p w:rsidR="006F1CBC" w:rsidRDefault="006F1CBC" w:rsidP="0055784A">
                      <w:pPr>
                        <w:jc w:val="center"/>
                      </w:pPr>
                    </w:p>
                    <w:p w:rsidR="006F1CBC" w:rsidRDefault="006F1CBC" w:rsidP="0055784A">
                      <w:pPr>
                        <w:jc w:val="center"/>
                      </w:pPr>
                    </w:p>
                    <w:p w:rsidR="006F1CBC" w:rsidRDefault="006F1CBC" w:rsidP="0055784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E67FA3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>
            <wp:extent cx="5932805" cy="8633460"/>
            <wp:effectExtent l="0" t="0" r="0" b="0"/>
            <wp:docPr id="66" name="Рисунок 66" descr="C:\Users\Лидия\AppData\Local\Microsoft\Windows\INetCache\Content.Word\wx1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Лидия\AppData\Local\Microsoft\Windows\INetCache\Content.Word\wx108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63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84A" w:rsidRDefault="0055784A" w:rsidP="00B100D0">
      <w:pPr>
        <w:spacing w:line="240" w:lineRule="auto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303EDD" w:rsidRDefault="00303EDD" w:rsidP="009D2532">
      <w:pPr>
        <w:spacing w:line="240" w:lineRule="auto"/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303EDD" w:rsidRDefault="00303EDD" w:rsidP="009D2532">
      <w:pPr>
        <w:spacing w:line="240" w:lineRule="auto"/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303EDD" w:rsidRDefault="00E67FA3" w:rsidP="009D2532">
      <w:pPr>
        <w:spacing w:line="240" w:lineRule="auto"/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>
            <wp:extent cx="5933647" cy="7991475"/>
            <wp:effectExtent l="0" t="0" r="0" b="0"/>
            <wp:docPr id="70" name="Рисунок 70" descr="C:\Users\Лидия\AppData\Local\Microsoft\Windows\INetCache\Content.Word\1402464637general_pages_11_June_2014_i11960_bolshinstvo_rossiyan_protiv_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Лидия\AppData\Local\Microsoft\Windows\INetCache\Content.Word\1402464637general_pages_11_June_2014_i11960_bolshinstvo_rossiyan_protiv_pe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990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EDD" w:rsidRDefault="00303EDD" w:rsidP="009D2532">
      <w:pPr>
        <w:spacing w:line="240" w:lineRule="auto"/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806121" w:rsidRDefault="002F37DB" w:rsidP="005A1D4C">
      <w:pPr>
        <w:spacing w:line="240" w:lineRule="auto"/>
        <w:contextualSpacing/>
        <w:rPr>
          <w:rFonts w:ascii="Times New Roman" w:hAnsi="Times New Roman"/>
          <w:b/>
          <w:bCs/>
          <w:sz w:val="28"/>
          <w:szCs w:val="28"/>
        </w:rPr>
        <w:sectPr w:rsidR="00806121" w:rsidSect="00BC5DAF">
          <w:headerReference w:type="default" r:id="rId21"/>
          <w:pgSz w:w="11906" w:h="16838"/>
          <w:pgMar w:top="1134" w:right="850" w:bottom="1134" w:left="1701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ep="1" w:space="709"/>
          <w:docGrid w:linePitch="360"/>
        </w:sect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7342856" cy="5494088"/>
            <wp:effectExtent l="0" t="9207" r="1587" b="1588"/>
            <wp:docPr id="82" name="Рисунок 82" descr="C:\Users\user\Desktop\ypHAjl8fyw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ypHAjl8fywY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51787" cy="550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373" w:rsidRPr="00C60373" w:rsidRDefault="00C60373" w:rsidP="00C60373">
      <w:pPr>
        <w:spacing w:line="240" w:lineRule="auto"/>
        <w:contextualSpacing/>
        <w:rPr>
          <w:rFonts w:ascii="Times New Roman" w:hAnsi="Times New Roman"/>
          <w:bCs/>
          <w:sz w:val="28"/>
          <w:szCs w:val="28"/>
        </w:rPr>
      </w:pPr>
    </w:p>
    <w:p w:rsidR="009D2532" w:rsidRPr="00F87592" w:rsidRDefault="009D2532" w:rsidP="00303EDD">
      <w:pPr>
        <w:spacing w:line="240" w:lineRule="auto"/>
        <w:contextualSpacing/>
        <w:jc w:val="center"/>
        <w:rPr>
          <w:rFonts w:ascii="Times New Roman" w:hAnsi="Times New Roman"/>
          <w:b/>
          <w:bCs/>
          <w:sz w:val="28"/>
          <w:szCs w:val="28"/>
        </w:rPr>
      </w:pPr>
      <w:r w:rsidRPr="00F87592">
        <w:rPr>
          <w:rFonts w:ascii="Times New Roman" w:hAnsi="Times New Roman"/>
          <w:b/>
          <w:bCs/>
          <w:sz w:val="28"/>
          <w:szCs w:val="28"/>
        </w:rPr>
        <w:t>Город – герой Волгоград!</w:t>
      </w:r>
    </w:p>
    <w:p w:rsidR="009D2532" w:rsidRDefault="009D2532" w:rsidP="009D2532">
      <w:pPr>
        <w:spacing w:line="240" w:lineRule="auto"/>
        <w:contextualSpacing/>
        <w:rPr>
          <w:rFonts w:ascii="Times New Roman" w:hAnsi="Times New Roman"/>
          <w:bCs/>
          <w:i/>
          <w:sz w:val="28"/>
          <w:szCs w:val="28"/>
        </w:rPr>
      </w:pPr>
    </w:p>
    <w:p w:rsidR="00605DB6" w:rsidRPr="0086262F" w:rsidRDefault="00605DB6" w:rsidP="00605DB6">
      <w:pPr>
        <w:pStyle w:val="aa"/>
        <w:ind w:firstLine="567"/>
        <w:contextualSpacing/>
        <w:jc w:val="both"/>
        <w:rPr>
          <w:sz w:val="28"/>
          <w:szCs w:val="28"/>
        </w:rPr>
      </w:pPr>
      <w:r w:rsidRPr="0086262F">
        <w:rPr>
          <w:sz w:val="28"/>
          <w:szCs w:val="28"/>
        </w:rPr>
        <w:t>Когда я была ребенком</w:t>
      </w:r>
      <w:r w:rsidR="00B71EEB">
        <w:rPr>
          <w:sz w:val="28"/>
          <w:szCs w:val="28"/>
        </w:rPr>
        <w:t>,</w:t>
      </w:r>
      <w:r w:rsidRPr="0086262F">
        <w:rPr>
          <w:sz w:val="28"/>
          <w:szCs w:val="28"/>
        </w:rPr>
        <w:t xml:space="preserve"> мои родители и бабушки рассказывали мне о Великой Отечественной Войне и Сталинградской битве. К сожалению, в нашей семье уже не осталось ни дедушек, ни бабушек свидетелей тех страшных и героических событий, которые от первого лица могли бы поведать ребенку о победах на полях войны или о тяжелом труде в тылу</w:t>
      </w:r>
      <w:r>
        <w:rPr>
          <w:sz w:val="28"/>
          <w:szCs w:val="28"/>
        </w:rPr>
        <w:t>.</w:t>
      </w:r>
    </w:p>
    <w:p w:rsidR="00605DB6" w:rsidRPr="0086262F" w:rsidRDefault="00605DB6" w:rsidP="00605DB6">
      <w:pPr>
        <w:pStyle w:val="aa"/>
        <w:ind w:firstLine="567"/>
        <w:contextualSpacing/>
        <w:jc w:val="both"/>
        <w:rPr>
          <w:sz w:val="28"/>
          <w:szCs w:val="28"/>
        </w:rPr>
      </w:pPr>
      <w:r w:rsidRPr="0086262F">
        <w:rPr>
          <w:sz w:val="28"/>
          <w:szCs w:val="28"/>
        </w:rPr>
        <w:t>С каждым годом Великая Отечественная война все дальше уходит в прошлое, становится историей, страницами книг, кадрами кинофильмов, а не живыми рассказами очевидцев. Ни в нашей семье, ни в семьях моих друзей и родственников уже не осталось дедушек, которые могли бы рассказать своим внукам о войне от первого лица, об увиденном своими глазами. О том</w:t>
      </w:r>
      <w:r>
        <w:rPr>
          <w:sz w:val="28"/>
          <w:szCs w:val="28"/>
        </w:rPr>
        <w:t>,</w:t>
      </w:r>
      <w:r w:rsidRPr="0086262F">
        <w:rPr>
          <w:sz w:val="28"/>
          <w:szCs w:val="28"/>
        </w:rPr>
        <w:t xml:space="preserve"> как выживали, как писали письма с фронта и ждали ответа, как раз за разом перечитывали заветные строки, такие дорогие и близкие, как верили</w:t>
      </w:r>
      <w:r>
        <w:rPr>
          <w:sz w:val="28"/>
          <w:szCs w:val="28"/>
        </w:rPr>
        <w:t xml:space="preserve"> и</w:t>
      </w:r>
      <w:r w:rsidRPr="0086262F">
        <w:rPr>
          <w:sz w:val="28"/>
          <w:szCs w:val="28"/>
        </w:rPr>
        <w:t xml:space="preserve"> ждали победы.</w:t>
      </w:r>
    </w:p>
    <w:p w:rsidR="00605DB6" w:rsidRPr="0086262F" w:rsidRDefault="00605DB6" w:rsidP="00605DB6">
      <w:pPr>
        <w:pStyle w:val="aa"/>
        <w:ind w:firstLine="567"/>
        <w:contextualSpacing/>
        <w:jc w:val="both"/>
        <w:rPr>
          <w:sz w:val="28"/>
          <w:szCs w:val="28"/>
        </w:rPr>
      </w:pPr>
      <w:r w:rsidRPr="0086262F">
        <w:rPr>
          <w:sz w:val="28"/>
          <w:szCs w:val="28"/>
        </w:rPr>
        <w:t xml:space="preserve">Близится памятная дата - 2 февраля </w:t>
      </w:r>
      <w:r>
        <w:rPr>
          <w:sz w:val="28"/>
          <w:szCs w:val="28"/>
        </w:rPr>
        <w:t>годовщина</w:t>
      </w:r>
      <w:r w:rsidRPr="0086262F">
        <w:rPr>
          <w:sz w:val="28"/>
          <w:szCs w:val="28"/>
        </w:rPr>
        <w:t xml:space="preserve"> победы Советских войск в Сталинградской битве. Сталинградская битва – великая страница нашей истории, она так близка нам</w:t>
      </w:r>
      <w:r>
        <w:rPr>
          <w:sz w:val="28"/>
          <w:szCs w:val="28"/>
        </w:rPr>
        <w:t xml:space="preserve"> еще и</w:t>
      </w:r>
      <w:r w:rsidRPr="0086262F">
        <w:rPr>
          <w:sz w:val="28"/>
          <w:szCs w:val="28"/>
        </w:rPr>
        <w:t xml:space="preserve"> потому</w:t>
      </w:r>
      <w:r>
        <w:rPr>
          <w:sz w:val="28"/>
          <w:szCs w:val="28"/>
        </w:rPr>
        <w:t>,</w:t>
      </w:r>
      <w:r w:rsidRPr="0086262F">
        <w:rPr>
          <w:sz w:val="28"/>
          <w:szCs w:val="28"/>
        </w:rPr>
        <w:t xml:space="preserve"> что я и мои дети родились в городе герое Волгограде. </w:t>
      </w:r>
    </w:p>
    <w:p w:rsidR="00605DB6" w:rsidRDefault="00605DB6" w:rsidP="00605DB6">
      <w:pPr>
        <w:pStyle w:val="aa"/>
        <w:ind w:firstLine="567"/>
        <w:contextualSpacing/>
        <w:jc w:val="both"/>
        <w:rPr>
          <w:sz w:val="28"/>
          <w:szCs w:val="28"/>
        </w:rPr>
      </w:pPr>
      <w:r w:rsidRPr="0086262F">
        <w:rPr>
          <w:sz w:val="28"/>
          <w:szCs w:val="28"/>
        </w:rPr>
        <w:t xml:space="preserve">Так </w:t>
      </w:r>
      <w:r w:rsidRPr="00DD045E">
        <w:rPr>
          <w:sz w:val="28"/>
          <w:szCs w:val="28"/>
        </w:rPr>
        <w:t>как же рассказать об</w:t>
      </w:r>
      <w:r w:rsidR="00B100D0">
        <w:rPr>
          <w:sz w:val="28"/>
          <w:szCs w:val="28"/>
        </w:rPr>
        <w:t xml:space="preserve"> этой героической странице</w:t>
      </w:r>
      <w:r>
        <w:rPr>
          <w:sz w:val="28"/>
          <w:szCs w:val="28"/>
        </w:rPr>
        <w:t xml:space="preserve"> нашей истории</w:t>
      </w:r>
      <w:r w:rsidRPr="00DD045E">
        <w:rPr>
          <w:sz w:val="28"/>
          <w:szCs w:val="28"/>
        </w:rPr>
        <w:t xml:space="preserve"> ребенку? Как </w:t>
      </w:r>
      <w:r>
        <w:rPr>
          <w:sz w:val="28"/>
          <w:szCs w:val="28"/>
        </w:rPr>
        <w:t>п</w:t>
      </w:r>
      <w:r w:rsidRPr="00DD045E">
        <w:rPr>
          <w:sz w:val="28"/>
          <w:szCs w:val="28"/>
        </w:rPr>
        <w:t xml:space="preserve">омочь ощутить себя частью великой истории, наследницей </w:t>
      </w:r>
      <w:r>
        <w:rPr>
          <w:sz w:val="28"/>
          <w:szCs w:val="28"/>
        </w:rPr>
        <w:t>тех</w:t>
      </w:r>
      <w:r w:rsidRPr="00DD045E">
        <w:rPr>
          <w:sz w:val="28"/>
          <w:szCs w:val="28"/>
        </w:rPr>
        <w:t>, к</w:t>
      </w:r>
      <w:r>
        <w:rPr>
          <w:sz w:val="28"/>
          <w:szCs w:val="28"/>
        </w:rPr>
        <w:t>то</w:t>
      </w:r>
      <w:r w:rsidRPr="00DD045E">
        <w:rPr>
          <w:sz w:val="28"/>
          <w:szCs w:val="28"/>
        </w:rPr>
        <w:t xml:space="preserve"> не побоял</w:t>
      </w:r>
      <w:r>
        <w:rPr>
          <w:sz w:val="28"/>
          <w:szCs w:val="28"/>
        </w:rPr>
        <w:t>ся</w:t>
      </w:r>
      <w:r w:rsidRPr="00DD045E">
        <w:rPr>
          <w:sz w:val="28"/>
          <w:szCs w:val="28"/>
        </w:rPr>
        <w:t>, выстоял</w:t>
      </w:r>
      <w:r>
        <w:rPr>
          <w:sz w:val="28"/>
          <w:szCs w:val="28"/>
        </w:rPr>
        <w:t xml:space="preserve"> и</w:t>
      </w:r>
      <w:r w:rsidRPr="00DD045E">
        <w:rPr>
          <w:sz w:val="28"/>
          <w:szCs w:val="28"/>
        </w:rPr>
        <w:t xml:space="preserve"> победил!</w:t>
      </w:r>
    </w:p>
    <w:p w:rsidR="00605DB6" w:rsidRDefault="00605DB6" w:rsidP="00605DB6">
      <w:pPr>
        <w:pStyle w:val="aa"/>
        <w:ind w:firstLine="567"/>
        <w:contextualSpacing/>
        <w:jc w:val="both"/>
        <w:rPr>
          <w:sz w:val="28"/>
          <w:szCs w:val="28"/>
        </w:rPr>
      </w:pPr>
      <w:r w:rsidRPr="00DD045E">
        <w:rPr>
          <w:sz w:val="28"/>
          <w:szCs w:val="28"/>
        </w:rPr>
        <w:t xml:space="preserve">Мы отправились в мемориальный комплекс музея - панорамы «Сталинградская битва», чтобы посмотреть на разрушенную мельницу Гергардта. </w:t>
      </w:r>
      <w:r>
        <w:rPr>
          <w:sz w:val="28"/>
          <w:szCs w:val="28"/>
        </w:rPr>
        <w:t>Это о</w:t>
      </w:r>
      <w:r w:rsidRPr="00DD045E">
        <w:rPr>
          <w:sz w:val="28"/>
          <w:szCs w:val="28"/>
        </w:rPr>
        <w:t xml:space="preserve">дно из трёх зданий в </w:t>
      </w:r>
      <w:r>
        <w:rPr>
          <w:sz w:val="28"/>
          <w:szCs w:val="28"/>
        </w:rPr>
        <w:t xml:space="preserve">нашем </w:t>
      </w:r>
      <w:r w:rsidRPr="00DD045E">
        <w:rPr>
          <w:sz w:val="28"/>
          <w:szCs w:val="28"/>
        </w:rPr>
        <w:t xml:space="preserve">городе, специально оставленных невосстановленными после Великой Отечественной войны. </w:t>
      </w:r>
      <w:r>
        <w:rPr>
          <w:sz w:val="28"/>
          <w:szCs w:val="28"/>
        </w:rPr>
        <w:t xml:space="preserve">Кроме мельницы Гергардта </w:t>
      </w:r>
      <w:r w:rsidRPr="00DD045E">
        <w:rPr>
          <w:sz w:val="28"/>
          <w:szCs w:val="28"/>
        </w:rPr>
        <w:t xml:space="preserve">сохранились </w:t>
      </w:r>
      <w:r>
        <w:rPr>
          <w:sz w:val="28"/>
          <w:szCs w:val="28"/>
        </w:rPr>
        <w:t xml:space="preserve">руины здания </w:t>
      </w:r>
      <w:r w:rsidRPr="00DD045E">
        <w:rPr>
          <w:sz w:val="28"/>
          <w:szCs w:val="28"/>
        </w:rPr>
        <w:t>лаборатории завода «Красный Октябрь» и здание на острове Людникова.</w:t>
      </w:r>
    </w:p>
    <w:p w:rsidR="00605DB6" w:rsidRDefault="00605DB6" w:rsidP="00605DB6">
      <w:pPr>
        <w:pStyle w:val="aa"/>
        <w:ind w:firstLine="56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Ведь только увидев своими глазами эти полуразрушенные стены, зияющие окна, испещренные осколками снарядов стены можно хотя бы немного, на минуту представить весь чудовищный театр военных действий, разворачивавшийся здесь </w:t>
      </w:r>
      <w:r w:rsidR="007F4055">
        <w:rPr>
          <w:sz w:val="28"/>
          <w:szCs w:val="28"/>
        </w:rPr>
        <w:t>много</w:t>
      </w:r>
      <w:r>
        <w:rPr>
          <w:sz w:val="28"/>
          <w:szCs w:val="28"/>
        </w:rPr>
        <w:t xml:space="preserve"> лет назад.</w:t>
      </w:r>
    </w:p>
    <w:p w:rsidR="00605DB6" w:rsidRDefault="00605DB6" w:rsidP="00605DB6">
      <w:pPr>
        <w:pStyle w:val="aa"/>
        <w:ind w:firstLine="56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Я</w:t>
      </w:r>
      <w:r w:rsidRPr="00DD045E">
        <w:rPr>
          <w:sz w:val="28"/>
          <w:szCs w:val="28"/>
        </w:rPr>
        <w:t xml:space="preserve"> </w:t>
      </w:r>
      <w:r>
        <w:rPr>
          <w:sz w:val="28"/>
          <w:szCs w:val="28"/>
        </w:rPr>
        <w:t>подготовила</w:t>
      </w:r>
      <w:r w:rsidRPr="00DD045E">
        <w:rPr>
          <w:sz w:val="28"/>
          <w:szCs w:val="28"/>
        </w:rPr>
        <w:t xml:space="preserve"> для ребенка небольшой рассказ о Сталинградской битве, </w:t>
      </w:r>
      <w:r>
        <w:rPr>
          <w:sz w:val="28"/>
          <w:szCs w:val="28"/>
        </w:rPr>
        <w:t xml:space="preserve">о великом подвиге обороны дома Павлова, о мельнице которую мы увидели своими глазами. Показала ей </w:t>
      </w:r>
      <w:r w:rsidRPr="00DD045E">
        <w:rPr>
          <w:sz w:val="28"/>
          <w:szCs w:val="28"/>
        </w:rPr>
        <w:t>фотографии военного Сталинграда</w:t>
      </w:r>
      <w:r>
        <w:rPr>
          <w:sz w:val="28"/>
          <w:szCs w:val="28"/>
        </w:rPr>
        <w:t>, потому что представить такое невозможно, это нужно только видеть.</w:t>
      </w:r>
    </w:p>
    <w:p w:rsidR="00605DB6" w:rsidRDefault="00605DB6" w:rsidP="00605DB6">
      <w:pPr>
        <w:pStyle w:val="aa"/>
        <w:contextualSpacing/>
        <w:jc w:val="both"/>
        <w:rPr>
          <w:sz w:val="28"/>
          <w:szCs w:val="28"/>
        </w:rPr>
      </w:pPr>
    </w:p>
    <w:p w:rsidR="00605DB6" w:rsidRDefault="009D2532" w:rsidP="00605DB6">
      <w:pPr>
        <w:pStyle w:val="aa"/>
        <w:contextualSpacing/>
        <w:jc w:val="both"/>
        <w:rPr>
          <w:bCs/>
          <w:i/>
          <w:sz w:val="28"/>
          <w:szCs w:val="28"/>
        </w:rPr>
      </w:pPr>
      <w:r w:rsidRPr="009D2532">
        <w:rPr>
          <w:bCs/>
          <w:i/>
          <w:sz w:val="28"/>
          <w:szCs w:val="28"/>
        </w:rPr>
        <w:t>"В зное заводы, дома, вокзал.</w:t>
      </w:r>
    </w:p>
    <w:p w:rsidR="00605DB6" w:rsidRDefault="009D2532" w:rsidP="00605DB6">
      <w:pPr>
        <w:pStyle w:val="aa"/>
        <w:contextualSpacing/>
        <w:jc w:val="both"/>
        <w:rPr>
          <w:bCs/>
          <w:i/>
          <w:sz w:val="28"/>
          <w:szCs w:val="28"/>
        </w:rPr>
      </w:pPr>
      <w:r w:rsidRPr="009D2532">
        <w:rPr>
          <w:bCs/>
          <w:i/>
          <w:sz w:val="28"/>
          <w:szCs w:val="28"/>
        </w:rPr>
        <w:t>Пыль на крутом берегу.</w:t>
      </w:r>
    </w:p>
    <w:p w:rsidR="00605DB6" w:rsidRDefault="009D2532" w:rsidP="00605DB6">
      <w:pPr>
        <w:pStyle w:val="aa"/>
        <w:contextualSpacing/>
        <w:jc w:val="both"/>
        <w:rPr>
          <w:bCs/>
          <w:i/>
          <w:sz w:val="28"/>
          <w:szCs w:val="28"/>
        </w:rPr>
      </w:pPr>
      <w:r w:rsidRPr="009D2532">
        <w:rPr>
          <w:bCs/>
          <w:i/>
          <w:sz w:val="28"/>
          <w:szCs w:val="28"/>
        </w:rPr>
        <w:t>Голос Отчизны ему сказал:</w:t>
      </w:r>
    </w:p>
    <w:p w:rsidR="009D2532" w:rsidRPr="009D2532" w:rsidRDefault="009D2532" w:rsidP="00605DB6">
      <w:pPr>
        <w:pStyle w:val="aa"/>
        <w:contextualSpacing/>
        <w:jc w:val="both"/>
        <w:rPr>
          <w:bCs/>
          <w:i/>
          <w:sz w:val="28"/>
          <w:szCs w:val="28"/>
        </w:rPr>
      </w:pPr>
      <w:r w:rsidRPr="009D2532">
        <w:rPr>
          <w:bCs/>
          <w:i/>
          <w:sz w:val="28"/>
          <w:szCs w:val="28"/>
        </w:rPr>
        <w:t>“Город не сдай врагу!”"</w:t>
      </w:r>
    </w:p>
    <w:p w:rsidR="009D2532" w:rsidRDefault="009D2532" w:rsidP="009D2532">
      <w:pPr>
        <w:spacing w:line="240" w:lineRule="auto"/>
        <w:contextualSpacing/>
        <w:rPr>
          <w:rFonts w:ascii="Times New Roman" w:hAnsi="Times New Roman"/>
          <w:i/>
          <w:sz w:val="28"/>
          <w:szCs w:val="28"/>
        </w:rPr>
      </w:pPr>
      <w:r w:rsidRPr="009D2532">
        <w:rPr>
          <w:rFonts w:ascii="Times New Roman" w:hAnsi="Times New Roman"/>
          <w:i/>
          <w:sz w:val="28"/>
          <w:szCs w:val="28"/>
        </w:rPr>
        <w:lastRenderedPageBreak/>
        <w:t xml:space="preserve">                          </w:t>
      </w:r>
      <w:r>
        <w:rPr>
          <w:rFonts w:ascii="Times New Roman" w:hAnsi="Times New Roman"/>
          <w:i/>
          <w:sz w:val="28"/>
          <w:szCs w:val="28"/>
        </w:rPr>
        <w:t xml:space="preserve">    </w:t>
      </w:r>
      <w:r w:rsidRPr="009D2532">
        <w:rPr>
          <w:rFonts w:ascii="Times New Roman" w:hAnsi="Times New Roman"/>
          <w:i/>
          <w:sz w:val="28"/>
          <w:szCs w:val="28"/>
        </w:rPr>
        <w:t xml:space="preserve">   А. Сурков</w:t>
      </w:r>
    </w:p>
    <w:p w:rsidR="009D2532" w:rsidRPr="00F87592" w:rsidRDefault="009D2532" w:rsidP="009D2532">
      <w:pPr>
        <w:spacing w:line="240" w:lineRule="auto"/>
        <w:contextualSpacing/>
        <w:rPr>
          <w:rFonts w:ascii="Times New Roman" w:hAnsi="Times New Roman"/>
          <w:i/>
          <w:sz w:val="28"/>
          <w:szCs w:val="28"/>
        </w:rPr>
      </w:pPr>
    </w:p>
    <w:p w:rsidR="009D2532" w:rsidRPr="00F87592" w:rsidRDefault="009D2532" w:rsidP="009D2532">
      <w:pPr>
        <w:spacing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F87592">
        <w:rPr>
          <w:rFonts w:ascii="Times New Roman" w:hAnsi="Times New Roman"/>
          <w:sz w:val="28"/>
          <w:szCs w:val="28"/>
        </w:rPr>
        <w:t>Самый значимый период Великой отечественной войны, оказавший переломное значение — это, безусловно, Сталинградская битва, происходившая с 17 июня 1942 года по 2 февраля 1943.</w:t>
      </w:r>
    </w:p>
    <w:p w:rsidR="009D2532" w:rsidRPr="00F87592" w:rsidRDefault="00E67FA3" w:rsidP="009D2532">
      <w:pPr>
        <w:spacing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1640205</wp:posOffset>
            </wp:positionH>
            <wp:positionV relativeFrom="paragraph">
              <wp:posOffset>667385</wp:posOffset>
            </wp:positionV>
            <wp:extent cx="4282440" cy="2853055"/>
            <wp:effectExtent l="0" t="0" r="3810" b="4445"/>
            <wp:wrapSquare wrapText="bothSides"/>
            <wp:docPr id="6" name="Рисунок 6" descr="сталинград руи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талинград руины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440" cy="2853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D2532" w:rsidRPr="00F87592">
        <w:rPr>
          <w:rFonts w:ascii="Times New Roman" w:hAnsi="Times New Roman"/>
          <w:sz w:val="28"/>
          <w:szCs w:val="28"/>
        </w:rPr>
        <w:t xml:space="preserve">23 августа 1942 года Сталинград был практически стёрт с лица земли в результате разрушительного авиаудара немецкой авиации, одного из самых разрушительных авиаударов в истории. В результате этой чудовищной бомбардировки погибли более 40 тысяч людей: мужчин и женщин, стариков и детей, солдат и мирных жителей. </w:t>
      </w:r>
      <w:r w:rsidR="009A3F6E" w:rsidRPr="00F87592">
        <w:rPr>
          <w:rFonts w:ascii="Times New Roman" w:hAnsi="Times New Roman"/>
          <w:sz w:val="28"/>
          <w:szCs w:val="28"/>
        </w:rPr>
        <w:t xml:space="preserve">Процветавший до </w:t>
      </w:r>
      <w:r w:rsidR="009D2532" w:rsidRPr="00F87592">
        <w:rPr>
          <w:rFonts w:ascii="Times New Roman" w:hAnsi="Times New Roman"/>
          <w:sz w:val="28"/>
          <w:szCs w:val="28"/>
        </w:rPr>
        <w:t>войны Сталинград стал похож на перепаханное поле с остовами построек и печными трубами.</w:t>
      </w:r>
    </w:p>
    <w:p w:rsidR="009A3F6E" w:rsidRPr="00F87592" w:rsidRDefault="009A3F6E" w:rsidP="009D2532">
      <w:pPr>
        <w:spacing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9D2532" w:rsidRPr="00F87592" w:rsidRDefault="009D2532" w:rsidP="009D2532">
      <w:pPr>
        <w:spacing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F87592">
        <w:rPr>
          <w:rFonts w:ascii="Times New Roman" w:hAnsi="Times New Roman"/>
          <w:sz w:val="28"/>
          <w:szCs w:val="28"/>
        </w:rPr>
        <w:t>Из воспоминаний председателя Сталинградского горкома Чуянова:</w:t>
      </w:r>
    </w:p>
    <w:p w:rsidR="009D2532" w:rsidRPr="00F87592" w:rsidRDefault="00E67FA3" w:rsidP="009D2532">
      <w:pPr>
        <w:spacing w:line="240" w:lineRule="auto"/>
        <w:ind w:firstLine="567"/>
        <w:contextualSpacing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409575</wp:posOffset>
            </wp:positionV>
            <wp:extent cx="2778125" cy="2087880"/>
            <wp:effectExtent l="0" t="0" r="3175" b="7620"/>
            <wp:wrapSquare wrapText="bothSides"/>
            <wp:docPr id="8" name="Рисунок 8" descr="пожар из за волг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ожар из за волги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125" cy="2087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D2532" w:rsidRPr="00F87592">
        <w:rPr>
          <w:rFonts w:ascii="Times New Roman" w:hAnsi="Times New Roman"/>
          <w:i/>
          <w:sz w:val="28"/>
          <w:szCs w:val="28"/>
        </w:rPr>
        <w:t xml:space="preserve">«Горят дома, рушатся здания Дворцов культуры, школ, институтов, театров и многих учреждений. Город превращается в кромешный ад. &lt;…&gt; Пожарные и бойцы противовоздушной обороны делают всё возможное: растаскивают горящие крыши, извлекают людей из-под обломков. &lt;…&gt; А с почерневшего от дыма неба продолжают сыпаться бомбы. &lt;…&gt; Центральная часть города объята пламенем невероятно больших масштабов. От перегрева воздуха и </w:t>
      </w:r>
      <w:r w:rsidR="007F022E">
        <w:rPr>
          <w:rFonts w:ascii="Times New Roman" w:hAnsi="Times New Roman"/>
          <w:i/>
          <w:sz w:val="28"/>
          <w:szCs w:val="28"/>
        </w:rPr>
        <w:t>сотрясений поднялся небывалой си</w:t>
      </w:r>
      <w:r w:rsidR="009D2532" w:rsidRPr="00F87592">
        <w:rPr>
          <w:rFonts w:ascii="Times New Roman" w:hAnsi="Times New Roman"/>
          <w:i/>
          <w:sz w:val="28"/>
          <w:szCs w:val="28"/>
        </w:rPr>
        <w:t>лы ветер, он удлиняет огненные крылья пожаров, и теперь кажется, воспламеняется небо и всё пространство — от горизонта до горизонта».</w:t>
      </w:r>
    </w:p>
    <w:p w:rsidR="009D2532" w:rsidRPr="00F87592" w:rsidRDefault="00E67FA3" w:rsidP="009D2532">
      <w:pPr>
        <w:spacing w:line="240" w:lineRule="auto"/>
        <w:ind w:firstLine="567"/>
        <w:contextualSpacing/>
        <w:jc w:val="both"/>
        <w:rPr>
          <w:rFonts w:ascii="Times New Roman" w:hAnsi="Times New Roman"/>
          <w:color w:val="000000"/>
          <w:spacing w:val="5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2891790</wp:posOffset>
            </wp:positionH>
            <wp:positionV relativeFrom="paragraph">
              <wp:posOffset>-388620</wp:posOffset>
            </wp:positionV>
            <wp:extent cx="3038475" cy="2421890"/>
            <wp:effectExtent l="0" t="0" r="9525" b="0"/>
            <wp:wrapSquare wrapText="bothSides"/>
            <wp:docPr id="9" name="Рисунок 9" descr="пожа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ожар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42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D2532" w:rsidRPr="00F87592">
        <w:rPr>
          <w:rFonts w:ascii="Times New Roman" w:hAnsi="Times New Roman"/>
          <w:sz w:val="28"/>
          <w:szCs w:val="28"/>
        </w:rPr>
        <w:t xml:space="preserve">В тот ужасный день горело ВСЕ! </w:t>
      </w:r>
      <w:r w:rsidR="00BD1CBD" w:rsidRPr="00F87592">
        <w:rPr>
          <w:rFonts w:ascii="Times New Roman" w:hAnsi="Times New Roman"/>
          <w:sz w:val="28"/>
          <w:szCs w:val="28"/>
        </w:rPr>
        <w:t xml:space="preserve">Раз за разом, круг за кругом </w:t>
      </w:r>
      <w:r w:rsidR="00BD1CBD" w:rsidRPr="00F87592">
        <w:rPr>
          <w:rFonts w:ascii="Times New Roman" w:hAnsi="Times New Roman"/>
          <w:sz w:val="28"/>
          <w:szCs w:val="28"/>
        </w:rPr>
        <w:lastRenderedPageBreak/>
        <w:t xml:space="preserve">фашистская авиация совершала свои </w:t>
      </w:r>
      <w:r w:rsidR="00C23CA9">
        <w:rPr>
          <w:rFonts w:ascii="Times New Roman" w:hAnsi="Times New Roman"/>
          <w:sz w:val="28"/>
          <w:szCs w:val="28"/>
        </w:rPr>
        <w:t xml:space="preserve">варварские </w:t>
      </w:r>
      <w:r w:rsidR="00BD1CBD" w:rsidRPr="00F87592">
        <w:rPr>
          <w:rFonts w:ascii="Times New Roman" w:hAnsi="Times New Roman"/>
          <w:sz w:val="28"/>
          <w:szCs w:val="28"/>
        </w:rPr>
        <w:t>налеты, сбрасывая сотни, тыс</w:t>
      </w:r>
      <w:r w:rsidR="00C23CA9">
        <w:rPr>
          <w:rFonts w:ascii="Times New Roman" w:hAnsi="Times New Roman"/>
          <w:sz w:val="28"/>
          <w:szCs w:val="28"/>
        </w:rPr>
        <w:t xml:space="preserve">ячи, </w:t>
      </w:r>
      <w:r w:rsidR="00BD1CBD" w:rsidRPr="00F87592">
        <w:rPr>
          <w:rFonts w:ascii="Times New Roman" w:hAnsi="Times New Roman"/>
          <w:sz w:val="28"/>
          <w:szCs w:val="28"/>
        </w:rPr>
        <w:t xml:space="preserve">сотни тысяч бомб на пылающий город. Каждую секунду взмывали вверх огненные </w:t>
      </w:r>
      <w:r w:rsidR="00C23CA9">
        <w:rPr>
          <w:rFonts w:ascii="Times New Roman" w:hAnsi="Times New Roman"/>
          <w:sz w:val="28"/>
          <w:szCs w:val="28"/>
        </w:rPr>
        <w:t>вулканы</w:t>
      </w:r>
      <w:r w:rsidR="00BD1CBD" w:rsidRPr="00F87592">
        <w:rPr>
          <w:rFonts w:ascii="Times New Roman" w:hAnsi="Times New Roman"/>
          <w:sz w:val="28"/>
          <w:szCs w:val="28"/>
        </w:rPr>
        <w:t xml:space="preserve"> взрывов. Огромные столбы пламени взмывали в воздух. </w:t>
      </w:r>
      <w:r w:rsidR="009D2532" w:rsidRPr="00F87592">
        <w:rPr>
          <w:rFonts w:ascii="Times New Roman" w:hAnsi="Times New Roman"/>
          <w:sz w:val="28"/>
          <w:szCs w:val="28"/>
        </w:rPr>
        <w:t xml:space="preserve">Горела земля, горел асфальт, горел раскаленный воздух, горела даже </w:t>
      </w:r>
      <w:r w:rsidR="00BD1CBD" w:rsidRPr="00F87592">
        <w:rPr>
          <w:rFonts w:ascii="Times New Roman" w:hAnsi="Times New Roman"/>
          <w:sz w:val="28"/>
          <w:szCs w:val="28"/>
        </w:rPr>
        <w:t xml:space="preserve">река </w:t>
      </w:r>
      <w:r w:rsidR="009D2532" w:rsidRPr="00F87592">
        <w:rPr>
          <w:rFonts w:ascii="Times New Roman" w:hAnsi="Times New Roman"/>
          <w:sz w:val="28"/>
          <w:szCs w:val="28"/>
        </w:rPr>
        <w:t>Волга.</w:t>
      </w:r>
      <w:r w:rsidR="00BD1CBD" w:rsidRPr="00F87592">
        <w:rPr>
          <w:rFonts w:ascii="Times New Roman" w:hAnsi="Times New Roman"/>
          <w:sz w:val="28"/>
          <w:szCs w:val="28"/>
        </w:rPr>
        <w:t xml:space="preserve"> </w:t>
      </w:r>
      <w:r w:rsidR="00BD1CBD" w:rsidRPr="00F87592">
        <w:rPr>
          <w:rFonts w:ascii="Times New Roman" w:hAnsi="Times New Roman"/>
          <w:color w:val="000000"/>
          <w:spacing w:val="5"/>
          <w:sz w:val="28"/>
          <w:szCs w:val="28"/>
        </w:rPr>
        <w:t>Как спички вспыхивали телеграфные столбы. Стоял невообразимый шум, надрывавший слух своей адской музыкой. Визг летящих с высоты бомб смешивался с гулом взрывов, скрежетом и лязгом рушившихся построек, треском бушевавшего огня. Стонали гибнувшие люди, надрывно плакали и взвывали к помощи женщины и дети.</w:t>
      </w:r>
    </w:p>
    <w:p w:rsidR="00014086" w:rsidRPr="00F87592" w:rsidRDefault="00E67FA3" w:rsidP="009D2532">
      <w:pPr>
        <w:spacing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3810</wp:posOffset>
            </wp:positionV>
            <wp:extent cx="4018280" cy="2307590"/>
            <wp:effectExtent l="0" t="0" r="1270" b="0"/>
            <wp:wrapSquare wrapText="bothSides"/>
            <wp:docPr id="10" name="Рисунок 10" descr="город в огн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город в огне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280" cy="2307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14086" w:rsidRPr="00F87592">
        <w:rPr>
          <w:rFonts w:ascii="Times New Roman" w:hAnsi="Times New Roman"/>
          <w:sz w:val="28"/>
          <w:szCs w:val="28"/>
        </w:rPr>
        <w:t xml:space="preserve">Всего за </w:t>
      </w:r>
      <w:r w:rsidR="007F022E">
        <w:rPr>
          <w:rFonts w:ascii="Times New Roman" w:hAnsi="Times New Roman"/>
          <w:sz w:val="28"/>
          <w:szCs w:val="28"/>
        </w:rPr>
        <w:t xml:space="preserve">один </w:t>
      </w:r>
      <w:r w:rsidR="00C23CA9">
        <w:rPr>
          <w:rFonts w:ascii="Times New Roman" w:hAnsi="Times New Roman"/>
          <w:sz w:val="28"/>
          <w:szCs w:val="28"/>
        </w:rPr>
        <w:t>день противник совершил порядка</w:t>
      </w:r>
      <w:r w:rsidR="00014086" w:rsidRPr="00F87592">
        <w:rPr>
          <w:rFonts w:ascii="Times New Roman" w:hAnsi="Times New Roman"/>
          <w:sz w:val="28"/>
          <w:szCs w:val="28"/>
        </w:rPr>
        <w:t xml:space="preserve"> двух тысяч вылетов. В атаке участвовали </w:t>
      </w:r>
      <w:r w:rsidR="00C23CA9">
        <w:rPr>
          <w:rFonts w:ascii="Times New Roman" w:hAnsi="Times New Roman"/>
          <w:sz w:val="28"/>
          <w:szCs w:val="28"/>
        </w:rPr>
        <w:t>не менее тысячи</w:t>
      </w:r>
      <w:r w:rsidR="007F022E" w:rsidRPr="00F87592">
        <w:rPr>
          <w:rFonts w:ascii="Times New Roman" w:hAnsi="Times New Roman"/>
          <w:sz w:val="28"/>
          <w:szCs w:val="28"/>
        </w:rPr>
        <w:t xml:space="preserve"> </w:t>
      </w:r>
      <w:r w:rsidR="00014086" w:rsidRPr="00F87592">
        <w:rPr>
          <w:rFonts w:ascii="Times New Roman" w:hAnsi="Times New Roman"/>
          <w:sz w:val="28"/>
          <w:szCs w:val="28"/>
        </w:rPr>
        <w:t>самолетов. Бомбили сплошным ковром, не выбирая отдельных целей. Перед</w:t>
      </w:r>
      <w:r w:rsidR="007F022E">
        <w:rPr>
          <w:rFonts w:ascii="Times New Roman" w:hAnsi="Times New Roman"/>
          <w:sz w:val="28"/>
          <w:szCs w:val="28"/>
        </w:rPr>
        <w:t xml:space="preserve"> фашистскими </w:t>
      </w:r>
      <w:r w:rsidR="00014086" w:rsidRPr="00F87592">
        <w:rPr>
          <w:rFonts w:ascii="Times New Roman" w:hAnsi="Times New Roman"/>
          <w:sz w:val="28"/>
          <w:szCs w:val="28"/>
        </w:rPr>
        <w:t xml:space="preserve"> летчиками </w:t>
      </w:r>
      <w:r w:rsidR="00C23CA9">
        <w:rPr>
          <w:rFonts w:ascii="Times New Roman" w:hAnsi="Times New Roman"/>
          <w:sz w:val="28"/>
          <w:szCs w:val="28"/>
        </w:rPr>
        <w:t>была поставлена</w:t>
      </w:r>
      <w:r w:rsidR="00014086" w:rsidRPr="00F87592">
        <w:rPr>
          <w:rFonts w:ascii="Times New Roman" w:hAnsi="Times New Roman"/>
          <w:sz w:val="28"/>
          <w:szCs w:val="28"/>
        </w:rPr>
        <w:t xml:space="preserve"> задача — стереть город с лица земли.</w:t>
      </w:r>
    </w:p>
    <w:p w:rsidR="00DE3BC0" w:rsidRPr="00F87592" w:rsidRDefault="000D1555" w:rsidP="00DE3BC0">
      <w:pPr>
        <w:spacing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F87592">
        <w:rPr>
          <w:rFonts w:ascii="Times New Roman" w:hAnsi="Times New Roman"/>
          <w:sz w:val="28"/>
          <w:szCs w:val="28"/>
        </w:rPr>
        <w:t>Город был разрушен</w:t>
      </w:r>
      <w:r w:rsidR="007F022E">
        <w:rPr>
          <w:rFonts w:ascii="Times New Roman" w:hAnsi="Times New Roman"/>
          <w:sz w:val="28"/>
          <w:szCs w:val="28"/>
        </w:rPr>
        <w:t>,</w:t>
      </w:r>
      <w:r w:rsidRPr="00F87592">
        <w:rPr>
          <w:rFonts w:ascii="Times New Roman" w:hAnsi="Times New Roman"/>
          <w:sz w:val="28"/>
          <w:szCs w:val="28"/>
        </w:rPr>
        <w:t xml:space="preserve"> но он устоял. См</w:t>
      </w:r>
      <w:r w:rsidR="009D2532" w:rsidRPr="00F87592">
        <w:rPr>
          <w:rFonts w:ascii="Times New Roman" w:hAnsi="Times New Roman"/>
          <w:sz w:val="28"/>
          <w:szCs w:val="28"/>
        </w:rPr>
        <w:t>ертоносная бомбардировка не сломила защитников Сталинграда.</w:t>
      </w:r>
      <w:r w:rsidR="007D5326" w:rsidRPr="00F87592">
        <w:rPr>
          <w:rFonts w:ascii="Times New Roman" w:hAnsi="Times New Roman"/>
          <w:sz w:val="28"/>
          <w:szCs w:val="28"/>
        </w:rPr>
        <w:t xml:space="preserve"> </w:t>
      </w:r>
      <w:r w:rsidR="00EF434A" w:rsidRPr="00F87592">
        <w:rPr>
          <w:rFonts w:ascii="Times New Roman" w:hAnsi="Times New Roman"/>
          <w:sz w:val="28"/>
          <w:szCs w:val="28"/>
        </w:rPr>
        <w:t>Вы</w:t>
      </w:r>
      <w:r w:rsidR="00C23CA9">
        <w:rPr>
          <w:rFonts w:ascii="Times New Roman" w:hAnsi="Times New Roman"/>
          <w:sz w:val="28"/>
          <w:szCs w:val="28"/>
        </w:rPr>
        <w:t>стояв</w:t>
      </w:r>
      <w:r w:rsidR="00EF434A" w:rsidRPr="00F87592">
        <w:rPr>
          <w:rFonts w:ascii="Times New Roman" w:hAnsi="Times New Roman"/>
          <w:sz w:val="28"/>
          <w:szCs w:val="28"/>
        </w:rPr>
        <w:t xml:space="preserve"> первый и самый страшный воздушный удар, защитники Сталинграда успели подготовиться к обороне</w:t>
      </w:r>
      <w:r w:rsidR="007F022E">
        <w:rPr>
          <w:rFonts w:ascii="Times New Roman" w:hAnsi="Times New Roman"/>
          <w:sz w:val="28"/>
          <w:szCs w:val="28"/>
        </w:rPr>
        <w:t xml:space="preserve"> города</w:t>
      </w:r>
      <w:r w:rsidR="00EF434A" w:rsidRPr="00F87592">
        <w:rPr>
          <w:rFonts w:ascii="Times New Roman" w:hAnsi="Times New Roman"/>
          <w:sz w:val="28"/>
          <w:szCs w:val="28"/>
        </w:rPr>
        <w:t>. К ним смогло прорваться подкрепление, а мирные жители превратили развалины своих домов в сеть крепостей и огневых точек.</w:t>
      </w:r>
    </w:p>
    <w:p w:rsidR="00DE3BC0" w:rsidRPr="00F87592" w:rsidRDefault="00E67FA3" w:rsidP="00DE3BC0">
      <w:pPr>
        <w:spacing w:line="240" w:lineRule="auto"/>
        <w:ind w:firstLine="567"/>
        <w:contextualSpacing/>
        <w:jc w:val="both"/>
        <w:rPr>
          <w:rFonts w:ascii="Times New Roman" w:hAnsi="Times New Roman"/>
          <w:color w:val="3A3A3A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231140</wp:posOffset>
            </wp:positionV>
            <wp:extent cx="1995170" cy="1567815"/>
            <wp:effectExtent l="0" t="0" r="5080" b="0"/>
            <wp:wrapSquare wrapText="bothSides"/>
            <wp:docPr id="11" name="Рисунок 11" descr="dom-pavlov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om-pavlova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170" cy="1567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E3BC0" w:rsidRPr="00F87592">
        <w:rPr>
          <w:rFonts w:ascii="Times New Roman" w:hAnsi="Times New Roman"/>
          <w:color w:val="3A3A3A"/>
          <w:sz w:val="28"/>
          <w:szCs w:val="28"/>
        </w:rPr>
        <w:t>Дом Павлова стал одним из двух четырехэтажных домов, которые</w:t>
      </w:r>
      <w:r w:rsidR="007F022E">
        <w:rPr>
          <w:rFonts w:ascii="Times New Roman" w:hAnsi="Times New Roman"/>
          <w:color w:val="3A3A3A"/>
          <w:sz w:val="28"/>
          <w:szCs w:val="28"/>
        </w:rPr>
        <w:t xml:space="preserve"> были превращены</w:t>
      </w:r>
      <w:r w:rsidR="00DE3BC0" w:rsidRPr="00F87592">
        <w:rPr>
          <w:rFonts w:ascii="Times New Roman" w:hAnsi="Times New Roman"/>
          <w:color w:val="3A3A3A"/>
          <w:sz w:val="28"/>
          <w:szCs w:val="28"/>
        </w:rPr>
        <w:t xml:space="preserve"> в о</w:t>
      </w:r>
      <w:r w:rsidR="007F022E">
        <w:rPr>
          <w:rFonts w:ascii="Times New Roman" w:hAnsi="Times New Roman"/>
          <w:color w:val="3A3A3A"/>
          <w:sz w:val="28"/>
          <w:szCs w:val="28"/>
        </w:rPr>
        <w:t>гневые рубежи. Их местоположение позволяло наблюдать за противником и атаковать его более чем на километр</w:t>
      </w:r>
      <w:r w:rsidR="00DE3BC0" w:rsidRPr="00F87592">
        <w:rPr>
          <w:rFonts w:ascii="Times New Roman" w:hAnsi="Times New Roman"/>
          <w:color w:val="3A3A3A"/>
          <w:sz w:val="28"/>
          <w:szCs w:val="28"/>
        </w:rPr>
        <w:t xml:space="preserve">. </w:t>
      </w:r>
      <w:r w:rsidR="007F022E">
        <w:rPr>
          <w:rFonts w:ascii="Times New Roman" w:hAnsi="Times New Roman"/>
          <w:color w:val="3A3A3A"/>
          <w:sz w:val="28"/>
          <w:szCs w:val="28"/>
        </w:rPr>
        <w:t>Неудивительно, что и</w:t>
      </w:r>
      <w:r w:rsidR="00DE3BC0" w:rsidRPr="00F87592">
        <w:rPr>
          <w:rFonts w:ascii="Times New Roman" w:hAnsi="Times New Roman"/>
          <w:color w:val="3A3A3A"/>
          <w:sz w:val="28"/>
          <w:szCs w:val="28"/>
        </w:rPr>
        <w:t xml:space="preserve">менно за этот дом разворачивались </w:t>
      </w:r>
      <w:r w:rsidR="00605DB6">
        <w:rPr>
          <w:rFonts w:ascii="Times New Roman" w:hAnsi="Times New Roman"/>
          <w:color w:val="3A3A3A"/>
          <w:sz w:val="28"/>
          <w:szCs w:val="28"/>
        </w:rPr>
        <w:t>наиболее ожесточенные</w:t>
      </w:r>
      <w:r w:rsidR="007F022E">
        <w:rPr>
          <w:rFonts w:ascii="Times New Roman" w:hAnsi="Times New Roman"/>
          <w:color w:val="3A3A3A"/>
          <w:sz w:val="28"/>
          <w:szCs w:val="28"/>
        </w:rPr>
        <w:t xml:space="preserve"> </w:t>
      </w:r>
      <w:r w:rsidR="00DE3BC0" w:rsidRPr="00F87592">
        <w:rPr>
          <w:rFonts w:ascii="Times New Roman" w:hAnsi="Times New Roman"/>
          <w:color w:val="3A3A3A"/>
          <w:sz w:val="28"/>
          <w:szCs w:val="28"/>
        </w:rPr>
        <w:t>бои.</w:t>
      </w:r>
    </w:p>
    <w:p w:rsidR="00EF434A" w:rsidRPr="00F87592" w:rsidRDefault="007F022E" w:rsidP="00DE3BC0">
      <w:pPr>
        <w:spacing w:line="240" w:lineRule="auto"/>
        <w:ind w:firstLine="567"/>
        <w:contextualSpacing/>
        <w:jc w:val="both"/>
        <w:rPr>
          <w:rFonts w:ascii="Times New Roman" w:hAnsi="Times New Roman"/>
          <w:color w:val="3A3A3A"/>
          <w:sz w:val="28"/>
          <w:szCs w:val="28"/>
        </w:rPr>
      </w:pPr>
      <w:r>
        <w:rPr>
          <w:rFonts w:ascii="Times New Roman" w:hAnsi="Times New Roman"/>
          <w:color w:val="3A3A3A"/>
          <w:sz w:val="28"/>
          <w:szCs w:val="28"/>
        </w:rPr>
        <w:t>Дом Павлова, стоял неприступной крепостью, силами</w:t>
      </w:r>
      <w:r w:rsidR="00DE3BC0" w:rsidRPr="00F87592">
        <w:rPr>
          <w:rFonts w:ascii="Times New Roman" w:hAnsi="Times New Roman"/>
          <w:color w:val="3A3A3A"/>
          <w:sz w:val="28"/>
          <w:szCs w:val="28"/>
        </w:rPr>
        <w:t xml:space="preserve"> сапёров </w:t>
      </w:r>
      <w:r>
        <w:rPr>
          <w:rFonts w:ascii="Times New Roman" w:hAnsi="Times New Roman"/>
          <w:color w:val="3A3A3A"/>
          <w:sz w:val="28"/>
          <w:szCs w:val="28"/>
        </w:rPr>
        <w:t xml:space="preserve">все подходы к зданию были заминированы, а </w:t>
      </w:r>
      <w:r w:rsidR="00DE3BC0" w:rsidRPr="00F87592">
        <w:rPr>
          <w:rFonts w:ascii="Times New Roman" w:hAnsi="Times New Roman"/>
          <w:color w:val="3A3A3A"/>
          <w:sz w:val="28"/>
          <w:szCs w:val="28"/>
        </w:rPr>
        <w:t>для связи с командованием, располагавшимся в здании Мельницы</w:t>
      </w:r>
      <w:r>
        <w:rPr>
          <w:rFonts w:ascii="Times New Roman" w:hAnsi="Times New Roman"/>
          <w:color w:val="3A3A3A"/>
          <w:sz w:val="28"/>
          <w:szCs w:val="28"/>
        </w:rPr>
        <w:t xml:space="preserve"> Гергардта</w:t>
      </w:r>
      <w:r w:rsidR="00DE3BC0" w:rsidRPr="00F87592">
        <w:rPr>
          <w:rFonts w:ascii="Times New Roman" w:hAnsi="Times New Roman"/>
          <w:color w:val="3A3A3A"/>
          <w:sz w:val="28"/>
          <w:szCs w:val="28"/>
        </w:rPr>
        <w:t>, была прорыта траншея.</w:t>
      </w:r>
    </w:p>
    <w:p w:rsidR="00DE3BC0" w:rsidRPr="00F87592" w:rsidRDefault="00704EF5" w:rsidP="00DE3BC0">
      <w:pPr>
        <w:spacing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F87592">
        <w:rPr>
          <w:rFonts w:ascii="Times New Roman" w:hAnsi="Times New Roman"/>
          <w:sz w:val="28"/>
          <w:szCs w:val="28"/>
        </w:rPr>
        <w:t>Гарнизон из 25 человек удерживал позиции в течении 58 дней, отражая бесконечные атаки значительно превосходящих сил противника.</w:t>
      </w:r>
      <w:r w:rsidR="00FA2D3B">
        <w:rPr>
          <w:rFonts w:ascii="Times New Roman" w:hAnsi="Times New Roman"/>
          <w:sz w:val="28"/>
          <w:szCs w:val="28"/>
        </w:rPr>
        <w:t xml:space="preserve"> Этот подвиг сложно </w:t>
      </w:r>
      <w:r w:rsidR="00875854">
        <w:rPr>
          <w:rFonts w:ascii="Times New Roman" w:hAnsi="Times New Roman"/>
          <w:sz w:val="28"/>
          <w:szCs w:val="28"/>
        </w:rPr>
        <w:t xml:space="preserve">себе </w:t>
      </w:r>
      <w:r w:rsidR="00FA2D3B">
        <w:rPr>
          <w:rFonts w:ascii="Times New Roman" w:hAnsi="Times New Roman"/>
          <w:sz w:val="28"/>
          <w:szCs w:val="28"/>
        </w:rPr>
        <w:t>представит</w:t>
      </w:r>
      <w:r w:rsidR="00875854">
        <w:rPr>
          <w:rFonts w:ascii="Times New Roman" w:hAnsi="Times New Roman"/>
          <w:sz w:val="28"/>
          <w:szCs w:val="28"/>
        </w:rPr>
        <w:t xml:space="preserve">ь и тем более объяснить ребенку, </w:t>
      </w:r>
      <w:r w:rsidR="00FA2D3B">
        <w:rPr>
          <w:rFonts w:ascii="Times New Roman" w:hAnsi="Times New Roman"/>
          <w:sz w:val="28"/>
          <w:szCs w:val="28"/>
        </w:rPr>
        <w:t xml:space="preserve">но </w:t>
      </w:r>
      <w:r w:rsidR="00875854">
        <w:rPr>
          <w:rFonts w:ascii="Times New Roman" w:hAnsi="Times New Roman"/>
          <w:sz w:val="28"/>
          <w:szCs w:val="28"/>
        </w:rPr>
        <w:t xml:space="preserve">это необходимо, потому что </w:t>
      </w:r>
      <w:r w:rsidR="00FA2D3B">
        <w:rPr>
          <w:rFonts w:ascii="Times New Roman" w:hAnsi="Times New Roman"/>
          <w:sz w:val="28"/>
          <w:szCs w:val="28"/>
        </w:rPr>
        <w:t>именно</w:t>
      </w:r>
      <w:r w:rsidR="001177C4">
        <w:rPr>
          <w:rFonts w:ascii="Times New Roman" w:hAnsi="Times New Roman"/>
          <w:sz w:val="28"/>
          <w:szCs w:val="28"/>
        </w:rPr>
        <w:t xml:space="preserve"> он</w:t>
      </w:r>
      <w:r w:rsidR="00FA2D3B">
        <w:rPr>
          <w:rFonts w:ascii="Times New Roman" w:hAnsi="Times New Roman"/>
          <w:sz w:val="28"/>
          <w:szCs w:val="28"/>
        </w:rPr>
        <w:t xml:space="preserve"> </w:t>
      </w:r>
      <w:r w:rsidR="00875854">
        <w:rPr>
          <w:rFonts w:ascii="Times New Roman" w:hAnsi="Times New Roman"/>
          <w:sz w:val="28"/>
          <w:szCs w:val="28"/>
        </w:rPr>
        <w:t xml:space="preserve">наиболее </w:t>
      </w:r>
      <w:r w:rsidR="00FA2D3B">
        <w:rPr>
          <w:rFonts w:ascii="Times New Roman" w:hAnsi="Times New Roman"/>
          <w:sz w:val="28"/>
          <w:szCs w:val="28"/>
        </w:rPr>
        <w:t>ярко иллюстрирует</w:t>
      </w:r>
      <w:r w:rsidR="00875854">
        <w:rPr>
          <w:rFonts w:ascii="Times New Roman" w:hAnsi="Times New Roman"/>
          <w:sz w:val="28"/>
          <w:szCs w:val="28"/>
        </w:rPr>
        <w:t xml:space="preserve"> героический </w:t>
      </w:r>
      <w:r w:rsidR="00FA2D3B">
        <w:rPr>
          <w:rFonts w:ascii="Times New Roman" w:hAnsi="Times New Roman"/>
          <w:sz w:val="28"/>
          <w:szCs w:val="28"/>
        </w:rPr>
        <w:t xml:space="preserve">подвиг Советских солдат, </w:t>
      </w:r>
      <w:r w:rsidR="00875854">
        <w:rPr>
          <w:rFonts w:ascii="Times New Roman" w:hAnsi="Times New Roman"/>
          <w:sz w:val="28"/>
          <w:szCs w:val="28"/>
        </w:rPr>
        <w:t xml:space="preserve">их мужество </w:t>
      </w:r>
      <w:r w:rsidR="00F354E6">
        <w:rPr>
          <w:rFonts w:ascii="Times New Roman" w:hAnsi="Times New Roman"/>
          <w:sz w:val="28"/>
          <w:szCs w:val="28"/>
        </w:rPr>
        <w:t xml:space="preserve">и </w:t>
      </w:r>
      <w:r w:rsidR="00875854">
        <w:rPr>
          <w:rFonts w:ascii="Times New Roman" w:hAnsi="Times New Roman"/>
          <w:sz w:val="28"/>
          <w:szCs w:val="28"/>
        </w:rPr>
        <w:t>волю к победе.</w:t>
      </w:r>
    </w:p>
    <w:p w:rsidR="00704EF5" w:rsidRPr="00F87592" w:rsidRDefault="00704EF5" w:rsidP="00DE3BC0">
      <w:pPr>
        <w:spacing w:line="240" w:lineRule="auto"/>
        <w:ind w:firstLine="567"/>
        <w:contextualSpacing/>
        <w:jc w:val="both"/>
        <w:rPr>
          <w:rFonts w:ascii="Times New Roman" w:hAnsi="Times New Roman"/>
          <w:i/>
          <w:iCs/>
          <w:color w:val="3A3A3A"/>
          <w:sz w:val="28"/>
          <w:szCs w:val="28"/>
        </w:rPr>
      </w:pPr>
      <w:r w:rsidRPr="00F87592">
        <w:rPr>
          <w:rFonts w:ascii="Times New Roman" w:hAnsi="Times New Roman"/>
          <w:i/>
          <w:iCs/>
          <w:color w:val="3A3A3A"/>
          <w:sz w:val="28"/>
          <w:szCs w:val="28"/>
        </w:rPr>
        <w:lastRenderedPageBreak/>
        <w:t>«Небольшая группа, обороняя один дом, уничтожила вражеских солдат больше, чем гитлеровцы потеряли при взят</w:t>
      </w:r>
      <w:r w:rsidR="009A689B">
        <w:rPr>
          <w:rFonts w:ascii="Times New Roman" w:hAnsi="Times New Roman"/>
          <w:i/>
          <w:iCs/>
          <w:color w:val="3A3A3A"/>
          <w:sz w:val="28"/>
          <w:szCs w:val="28"/>
        </w:rPr>
        <w:t xml:space="preserve">ии Парижа», – отмечал командарм </w:t>
      </w:r>
      <w:r w:rsidRPr="00F87592">
        <w:rPr>
          <w:rFonts w:ascii="Times New Roman" w:hAnsi="Times New Roman"/>
          <w:i/>
          <w:iCs/>
          <w:color w:val="3A3A3A"/>
          <w:sz w:val="28"/>
          <w:szCs w:val="28"/>
        </w:rPr>
        <w:t>62</w:t>
      </w:r>
      <w:r w:rsidR="009A689B">
        <w:rPr>
          <w:rFonts w:ascii="Times New Roman" w:hAnsi="Times New Roman"/>
          <w:i/>
          <w:iCs/>
          <w:color w:val="3A3A3A"/>
          <w:sz w:val="28"/>
          <w:szCs w:val="28"/>
        </w:rPr>
        <w:t xml:space="preserve"> армии</w:t>
      </w:r>
      <w:r w:rsidRPr="00F87592">
        <w:rPr>
          <w:rFonts w:ascii="Times New Roman" w:hAnsi="Times New Roman"/>
          <w:i/>
          <w:iCs/>
          <w:color w:val="3A3A3A"/>
          <w:sz w:val="28"/>
          <w:szCs w:val="28"/>
        </w:rPr>
        <w:t xml:space="preserve"> Василий Чуйков.</w:t>
      </w:r>
    </w:p>
    <w:p w:rsidR="00704EF5" w:rsidRPr="00F87592" w:rsidRDefault="00E67FA3" w:rsidP="00DE3BC0">
      <w:pPr>
        <w:spacing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76200</wp:posOffset>
            </wp:positionV>
            <wp:extent cx="3943350" cy="2743200"/>
            <wp:effectExtent l="0" t="0" r="0" b="0"/>
            <wp:wrapSquare wrapText="bothSides"/>
            <wp:docPr id="12" name="Рисунок 12" descr="дом павл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дом павлова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04EF5" w:rsidRPr="00F87592">
        <w:rPr>
          <w:rFonts w:ascii="Times New Roman" w:hAnsi="Times New Roman"/>
          <w:color w:val="3A3A3A"/>
          <w:sz w:val="28"/>
          <w:szCs w:val="28"/>
        </w:rPr>
        <w:t xml:space="preserve">Что только не делали фашисты, чтобы взять этот дом: и из пулеметов его обстреливали, и самолетами бомбили, и гранатами забрасывали. А </w:t>
      </w:r>
      <w:r w:rsidR="00C23CA9">
        <w:rPr>
          <w:rFonts w:ascii="Times New Roman" w:hAnsi="Times New Roman"/>
          <w:color w:val="3A3A3A"/>
          <w:sz w:val="28"/>
          <w:szCs w:val="28"/>
        </w:rPr>
        <w:t>Советские</w:t>
      </w:r>
      <w:r w:rsidR="00704EF5" w:rsidRPr="00F87592">
        <w:rPr>
          <w:rFonts w:ascii="Times New Roman" w:hAnsi="Times New Roman"/>
          <w:color w:val="3A3A3A"/>
          <w:sz w:val="28"/>
          <w:szCs w:val="28"/>
        </w:rPr>
        <w:t xml:space="preserve"> бойцы как </w:t>
      </w:r>
      <w:r w:rsidR="00DC19B4">
        <w:rPr>
          <w:rFonts w:ascii="Times New Roman" w:hAnsi="Times New Roman"/>
          <w:color w:val="3A3A3A"/>
          <w:sz w:val="28"/>
          <w:szCs w:val="28"/>
        </w:rPr>
        <w:t xml:space="preserve">птица феникс восставали </w:t>
      </w:r>
      <w:r w:rsidR="00704EF5" w:rsidRPr="00F87592">
        <w:rPr>
          <w:rFonts w:ascii="Times New Roman" w:hAnsi="Times New Roman"/>
          <w:color w:val="3A3A3A"/>
          <w:sz w:val="28"/>
          <w:szCs w:val="28"/>
        </w:rPr>
        <w:t xml:space="preserve">из пепла: </w:t>
      </w:r>
      <w:r w:rsidR="00DC19B4">
        <w:rPr>
          <w:rFonts w:ascii="Times New Roman" w:hAnsi="Times New Roman"/>
          <w:color w:val="3A3A3A"/>
          <w:sz w:val="28"/>
          <w:szCs w:val="28"/>
        </w:rPr>
        <w:t>закрывали чем могли</w:t>
      </w:r>
      <w:r w:rsidR="00C23CA9">
        <w:rPr>
          <w:rFonts w:ascii="Times New Roman" w:hAnsi="Times New Roman"/>
          <w:color w:val="3A3A3A"/>
          <w:sz w:val="28"/>
          <w:szCs w:val="28"/>
        </w:rPr>
        <w:t xml:space="preserve"> разбитые окна, закладывали мешками с землей разрушенные</w:t>
      </w:r>
      <w:r w:rsidR="00704EF5" w:rsidRPr="00F87592">
        <w:rPr>
          <w:rFonts w:ascii="Times New Roman" w:hAnsi="Times New Roman"/>
          <w:color w:val="3A3A3A"/>
          <w:sz w:val="28"/>
          <w:szCs w:val="28"/>
        </w:rPr>
        <w:t xml:space="preserve"> двер</w:t>
      </w:r>
      <w:r w:rsidR="00DC19B4">
        <w:rPr>
          <w:rFonts w:ascii="Times New Roman" w:hAnsi="Times New Roman"/>
          <w:color w:val="3A3A3A"/>
          <w:sz w:val="28"/>
          <w:szCs w:val="28"/>
        </w:rPr>
        <w:t>и</w:t>
      </w:r>
      <w:r w:rsidR="00704EF5" w:rsidRPr="00F87592">
        <w:rPr>
          <w:rFonts w:ascii="Times New Roman" w:hAnsi="Times New Roman"/>
          <w:color w:val="3A3A3A"/>
          <w:sz w:val="28"/>
          <w:szCs w:val="28"/>
        </w:rPr>
        <w:t>. Не спали по нескольку суток – и поэтому фашисты сбились со счета</w:t>
      </w:r>
      <w:r w:rsidR="00C23CA9">
        <w:rPr>
          <w:rFonts w:ascii="Times New Roman" w:hAnsi="Times New Roman"/>
          <w:color w:val="3A3A3A"/>
          <w:sz w:val="28"/>
          <w:szCs w:val="28"/>
        </w:rPr>
        <w:t>,</w:t>
      </w:r>
      <w:r w:rsidR="00704EF5" w:rsidRPr="00F87592">
        <w:rPr>
          <w:rFonts w:ascii="Times New Roman" w:hAnsi="Times New Roman"/>
          <w:color w:val="3A3A3A"/>
          <w:sz w:val="28"/>
          <w:szCs w:val="28"/>
        </w:rPr>
        <w:t xml:space="preserve"> </w:t>
      </w:r>
      <w:r w:rsidR="00C23CA9">
        <w:rPr>
          <w:rFonts w:ascii="Times New Roman" w:hAnsi="Times New Roman"/>
          <w:color w:val="3A3A3A"/>
          <w:sz w:val="28"/>
          <w:szCs w:val="28"/>
        </w:rPr>
        <w:t>и</w:t>
      </w:r>
      <w:r w:rsidR="00704EF5" w:rsidRPr="00F87592">
        <w:rPr>
          <w:rFonts w:ascii="Times New Roman" w:hAnsi="Times New Roman"/>
          <w:color w:val="3A3A3A"/>
          <w:sz w:val="28"/>
          <w:szCs w:val="28"/>
        </w:rPr>
        <w:t>м мерещилось, что в доме не израненный взвод, а чуть ли не полк.</w:t>
      </w:r>
    </w:p>
    <w:p w:rsidR="00EF434A" w:rsidRPr="00F87592" w:rsidRDefault="00E67FA3" w:rsidP="009D2532">
      <w:pPr>
        <w:spacing w:line="240" w:lineRule="auto"/>
        <w:ind w:firstLine="567"/>
        <w:contextualSpacing/>
        <w:jc w:val="both"/>
        <w:rPr>
          <w:rFonts w:ascii="Times New Roman" w:hAnsi="Times New Roman"/>
          <w:color w:val="3A3A3A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861695</wp:posOffset>
            </wp:positionV>
            <wp:extent cx="5935980" cy="3787140"/>
            <wp:effectExtent l="0" t="0" r="7620" b="3810"/>
            <wp:wrapSquare wrapText="bothSides"/>
            <wp:docPr id="13" name="Рисунок 13" descr="Dom-Zabolotnogo-e150649698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om-Zabolotnogo-e15064969821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787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04EF5" w:rsidRPr="00F87592">
        <w:rPr>
          <w:rFonts w:ascii="Times New Roman" w:hAnsi="Times New Roman"/>
          <w:color w:val="3A3A3A"/>
          <w:sz w:val="28"/>
          <w:szCs w:val="28"/>
        </w:rPr>
        <w:t>Второй дом на площади 9 января был</w:t>
      </w:r>
      <w:r w:rsidR="00875854">
        <w:rPr>
          <w:rFonts w:ascii="Times New Roman" w:hAnsi="Times New Roman"/>
          <w:color w:val="3A3A3A"/>
          <w:sz w:val="28"/>
          <w:szCs w:val="28"/>
        </w:rPr>
        <w:t xml:space="preserve"> занят взводом лейтенанта Н.Е.</w:t>
      </w:r>
      <w:r w:rsidR="00704EF5" w:rsidRPr="00F87592">
        <w:rPr>
          <w:rFonts w:ascii="Times New Roman" w:hAnsi="Times New Roman"/>
          <w:color w:val="3A3A3A"/>
          <w:sz w:val="28"/>
          <w:szCs w:val="28"/>
        </w:rPr>
        <w:t>Заболотного. Но в конце сентября 1942 года немецкая артиллерия полностью разрушила этот дом, под его развалинами погиб почти весь взвод и сам лейтенант Заболотный.</w:t>
      </w:r>
    </w:p>
    <w:p w:rsidR="00704EF5" w:rsidRPr="00F87592" w:rsidRDefault="000A6EDC" w:rsidP="009D2532">
      <w:pPr>
        <w:spacing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F87592">
        <w:rPr>
          <w:rFonts w:ascii="Times New Roman" w:hAnsi="Times New Roman"/>
          <w:sz w:val="28"/>
          <w:szCs w:val="28"/>
        </w:rPr>
        <w:t>М</w:t>
      </w:r>
      <w:r w:rsidR="00704EF5" w:rsidRPr="00F87592">
        <w:rPr>
          <w:rFonts w:ascii="Times New Roman" w:hAnsi="Times New Roman"/>
          <w:sz w:val="28"/>
          <w:szCs w:val="28"/>
        </w:rPr>
        <w:t xml:space="preserve">ельница </w:t>
      </w:r>
      <w:r w:rsidR="00D72897">
        <w:rPr>
          <w:rFonts w:ascii="Times New Roman" w:hAnsi="Times New Roman"/>
          <w:sz w:val="28"/>
          <w:szCs w:val="28"/>
        </w:rPr>
        <w:t xml:space="preserve">Гергардта </w:t>
      </w:r>
      <w:r w:rsidR="00704EF5" w:rsidRPr="00F87592">
        <w:rPr>
          <w:rFonts w:ascii="Times New Roman" w:hAnsi="Times New Roman"/>
          <w:sz w:val="28"/>
          <w:szCs w:val="28"/>
        </w:rPr>
        <w:t>использовалась как командный пункт 3-го батальона 42 стрелкового полка 13-ой стрелковой дивизии.</w:t>
      </w:r>
      <w:r w:rsidRPr="00F87592">
        <w:rPr>
          <w:rFonts w:ascii="Times New Roman" w:hAnsi="Times New Roman"/>
          <w:sz w:val="28"/>
          <w:szCs w:val="28"/>
        </w:rPr>
        <w:t xml:space="preserve"> Она замыкала </w:t>
      </w:r>
      <w:r w:rsidRPr="00F87592">
        <w:rPr>
          <w:rFonts w:ascii="Times New Roman" w:hAnsi="Times New Roman"/>
          <w:sz w:val="28"/>
          <w:szCs w:val="28"/>
        </w:rPr>
        <w:lastRenderedPageBreak/>
        <w:t>узел сопротивления дом Павло</w:t>
      </w:r>
      <w:r w:rsidR="00D72897">
        <w:rPr>
          <w:rFonts w:ascii="Times New Roman" w:hAnsi="Times New Roman"/>
          <w:sz w:val="28"/>
          <w:szCs w:val="28"/>
        </w:rPr>
        <w:t>в</w:t>
      </w:r>
      <w:r w:rsidRPr="00F87592">
        <w:rPr>
          <w:rFonts w:ascii="Times New Roman" w:hAnsi="Times New Roman"/>
          <w:sz w:val="28"/>
          <w:szCs w:val="28"/>
        </w:rPr>
        <w:t xml:space="preserve">а – дом Родимцева – Мельница </w:t>
      </w:r>
      <w:r w:rsidR="00D72897">
        <w:rPr>
          <w:rFonts w:ascii="Times New Roman" w:hAnsi="Times New Roman"/>
          <w:sz w:val="28"/>
          <w:szCs w:val="28"/>
        </w:rPr>
        <w:t>Гергардта</w:t>
      </w:r>
      <w:r w:rsidRPr="00F87592">
        <w:rPr>
          <w:rFonts w:ascii="Times New Roman" w:hAnsi="Times New Roman"/>
          <w:sz w:val="28"/>
          <w:szCs w:val="28"/>
        </w:rPr>
        <w:t>. Выгодное расположение здания позволяло просматривать и обстреливать позиции противника, а также оперативно реагировать на его возможные маневры.</w:t>
      </w:r>
    </w:p>
    <w:p w:rsidR="000A6EDC" w:rsidRPr="00F87592" w:rsidRDefault="00E67FA3" w:rsidP="009D2532">
      <w:pPr>
        <w:spacing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260985</wp:posOffset>
            </wp:positionV>
            <wp:extent cx="4420235" cy="3134360"/>
            <wp:effectExtent l="0" t="0" r="0" b="8890"/>
            <wp:wrapSquare wrapText="bothSides"/>
            <wp:docPr id="14" name="Рисунок 14" descr="i96N41P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96N41P2C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235" cy="3134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A6EDC" w:rsidRPr="00F87592">
        <w:rPr>
          <w:rFonts w:ascii="Times New Roman" w:hAnsi="Times New Roman"/>
          <w:sz w:val="28"/>
          <w:szCs w:val="28"/>
        </w:rPr>
        <w:t>Наступление немцев останавливалось домами сержанта Павлова и лейтенанта Заболотного, которые были превращены в неприступные крепости, непрерывно отбивающие все атаки противника, а мельница являлась координирующим пунктом, который одновременно собой закрывал доступ к Волге.</w:t>
      </w:r>
    </w:p>
    <w:p w:rsidR="009D2532" w:rsidRPr="00F87592" w:rsidRDefault="009D2532" w:rsidP="009D2532">
      <w:pPr>
        <w:spacing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F87592">
        <w:rPr>
          <w:rFonts w:ascii="Times New Roman" w:hAnsi="Times New Roman"/>
          <w:sz w:val="28"/>
          <w:szCs w:val="28"/>
        </w:rPr>
        <w:t>Два месяца жесточайших, непрекращающихся ни днем, ни ночью боев за Сталинград, нанесшие врагу непоправимый урон, перешли в контрнаступление Советских войск</w:t>
      </w:r>
      <w:r w:rsidR="000A6EDC" w:rsidRPr="00F87592">
        <w:rPr>
          <w:rFonts w:ascii="Times New Roman" w:hAnsi="Times New Roman"/>
          <w:sz w:val="28"/>
          <w:szCs w:val="28"/>
        </w:rPr>
        <w:t xml:space="preserve"> в январе 1943 года</w:t>
      </w:r>
      <w:r w:rsidRPr="00F87592">
        <w:rPr>
          <w:rFonts w:ascii="Times New Roman" w:hAnsi="Times New Roman"/>
          <w:sz w:val="28"/>
          <w:szCs w:val="28"/>
        </w:rPr>
        <w:t>.</w:t>
      </w:r>
    </w:p>
    <w:p w:rsidR="00C3465A" w:rsidRPr="00F87592" w:rsidRDefault="00E67FA3" w:rsidP="009D2532">
      <w:pPr>
        <w:spacing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622300</wp:posOffset>
            </wp:positionV>
            <wp:extent cx="5785485" cy="3616960"/>
            <wp:effectExtent l="0" t="0" r="5715" b="2540"/>
            <wp:wrapSquare wrapText="bothSides"/>
            <wp:docPr id="15" name="Рисунок 15" descr="2 февра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 февраля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485" cy="3616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D2532" w:rsidRPr="00F87592">
        <w:rPr>
          <w:rFonts w:ascii="Times New Roman" w:hAnsi="Times New Roman"/>
          <w:sz w:val="28"/>
          <w:szCs w:val="28"/>
        </w:rPr>
        <w:t>Наступательная операция Советских войск длилась 75 дней и, наконец, враг под Сталинградом был окружен и полностью разбит</w:t>
      </w:r>
      <w:r w:rsidR="00C3465A" w:rsidRPr="00F87592">
        <w:rPr>
          <w:rFonts w:ascii="Times New Roman" w:hAnsi="Times New Roman"/>
          <w:sz w:val="28"/>
          <w:szCs w:val="28"/>
        </w:rPr>
        <w:t xml:space="preserve"> 2 февраля 1943 года</w:t>
      </w:r>
      <w:r w:rsidR="009D2532" w:rsidRPr="00F87592">
        <w:rPr>
          <w:rFonts w:ascii="Times New Roman" w:hAnsi="Times New Roman"/>
          <w:sz w:val="28"/>
          <w:szCs w:val="28"/>
        </w:rPr>
        <w:t>.</w:t>
      </w:r>
    </w:p>
    <w:p w:rsidR="009D2532" w:rsidRPr="00F87592" w:rsidRDefault="009D2532" w:rsidP="009D2532">
      <w:pPr>
        <w:spacing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F87592">
        <w:rPr>
          <w:rFonts w:ascii="Times New Roman" w:hAnsi="Times New Roman"/>
          <w:sz w:val="28"/>
          <w:szCs w:val="28"/>
        </w:rPr>
        <w:lastRenderedPageBreak/>
        <w:t>Разрушенная мельница Гергардта (мельница Грудинина) – немой свидетель мужественной борьбы защитников города-</w:t>
      </w:r>
      <w:r w:rsidR="00C3465A" w:rsidRPr="00F87592">
        <w:rPr>
          <w:rFonts w:ascii="Times New Roman" w:hAnsi="Times New Roman"/>
          <w:sz w:val="28"/>
          <w:szCs w:val="28"/>
        </w:rPr>
        <w:t>героя Сталинграда.</w:t>
      </w:r>
    </w:p>
    <w:p w:rsidR="009D2532" w:rsidRPr="00F87592" w:rsidRDefault="00E67FA3" w:rsidP="009D2532">
      <w:pPr>
        <w:spacing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40005</wp:posOffset>
            </wp:positionH>
            <wp:positionV relativeFrom="paragraph">
              <wp:posOffset>45085</wp:posOffset>
            </wp:positionV>
            <wp:extent cx="3762375" cy="5013325"/>
            <wp:effectExtent l="0" t="0" r="9525" b="0"/>
            <wp:wrapSquare wrapText="bothSides"/>
            <wp:docPr id="16" name="Рисунок 16" descr="снарядные отверст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снарядные отверстия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501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D2532" w:rsidRPr="00F87592">
        <w:rPr>
          <w:rFonts w:ascii="Times New Roman" w:hAnsi="Times New Roman"/>
          <w:sz w:val="28"/>
          <w:szCs w:val="28"/>
        </w:rPr>
        <w:t>Стены мельницы носят следы почти всех видов артиллерийских и минометных обстрелов. Все здание буквально испещрено осколками и попаданиями снарядов. Нет ни одного метра стен не иссеченного осколками снарядов.</w:t>
      </w:r>
    </w:p>
    <w:p w:rsidR="009D2532" w:rsidRPr="00F87592" w:rsidRDefault="009D2532" w:rsidP="009D2532">
      <w:pPr>
        <w:spacing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F87592">
        <w:rPr>
          <w:rFonts w:ascii="Times New Roman" w:hAnsi="Times New Roman"/>
          <w:sz w:val="28"/>
          <w:szCs w:val="28"/>
        </w:rPr>
        <w:t>После войны в руинах лежал почти весь город, из 45 тысяч зданий, разрушено было более 40 тысяч. Но, город благодаря усилиям советского народа был полностью отстроен.</w:t>
      </w:r>
    </w:p>
    <w:p w:rsidR="009D2532" w:rsidRDefault="009D2532" w:rsidP="009D2532">
      <w:pPr>
        <w:spacing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F87592">
        <w:rPr>
          <w:rFonts w:ascii="Times New Roman" w:hAnsi="Times New Roman"/>
          <w:sz w:val="28"/>
          <w:szCs w:val="28"/>
        </w:rPr>
        <w:t>Разрушенное здание мельницы Гергардта осталось на память о великом подвиге Советских солдат, которое призвано напоминать будущим поколениям об ужаса</w:t>
      </w:r>
      <w:r w:rsidR="009B2CB3">
        <w:rPr>
          <w:rFonts w:ascii="Times New Roman" w:hAnsi="Times New Roman"/>
          <w:sz w:val="28"/>
          <w:szCs w:val="28"/>
        </w:rPr>
        <w:t>х</w:t>
      </w:r>
      <w:r w:rsidRPr="00F87592">
        <w:rPr>
          <w:rFonts w:ascii="Times New Roman" w:hAnsi="Times New Roman"/>
          <w:sz w:val="28"/>
          <w:szCs w:val="28"/>
        </w:rPr>
        <w:t xml:space="preserve"> войны.</w:t>
      </w:r>
    </w:p>
    <w:p w:rsidR="00605DB6" w:rsidRDefault="00605DB6" w:rsidP="009D2532">
      <w:pPr>
        <w:spacing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605DB6" w:rsidRPr="00605DB6" w:rsidRDefault="00875854" w:rsidP="009D2532">
      <w:pPr>
        <w:spacing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Эта экскурсия и этот рассказ</w:t>
      </w:r>
      <w:r w:rsidR="00605DB6" w:rsidRPr="00605DB6">
        <w:rPr>
          <w:rFonts w:ascii="Times New Roman" w:hAnsi="Times New Roman"/>
          <w:sz w:val="28"/>
          <w:szCs w:val="28"/>
        </w:rPr>
        <w:t xml:space="preserve"> помог</w:t>
      </w:r>
      <w:r>
        <w:rPr>
          <w:rFonts w:ascii="Times New Roman" w:hAnsi="Times New Roman"/>
          <w:sz w:val="28"/>
          <w:szCs w:val="28"/>
        </w:rPr>
        <w:t>ли моей дочери</w:t>
      </w:r>
      <w:r w:rsidR="00605DB6" w:rsidRPr="00605DB6">
        <w:rPr>
          <w:rFonts w:ascii="Times New Roman" w:hAnsi="Times New Roman"/>
          <w:sz w:val="28"/>
          <w:szCs w:val="28"/>
        </w:rPr>
        <w:t xml:space="preserve"> разобраться с вопросами которые </w:t>
      </w:r>
      <w:r>
        <w:rPr>
          <w:rFonts w:ascii="Times New Roman" w:hAnsi="Times New Roman"/>
          <w:sz w:val="28"/>
          <w:szCs w:val="28"/>
        </w:rPr>
        <w:t>у нее возникали</w:t>
      </w:r>
      <w:r w:rsidR="00605DB6" w:rsidRPr="00605DB6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iCs/>
          <w:sz w:val="28"/>
          <w:szCs w:val="28"/>
        </w:rPr>
        <w:t xml:space="preserve"> «</w:t>
      </w:r>
      <w:r w:rsidR="00605DB6" w:rsidRPr="00605DB6">
        <w:rPr>
          <w:rFonts w:ascii="Times New Roman" w:hAnsi="Times New Roman"/>
          <w:iCs/>
          <w:sz w:val="28"/>
          <w:szCs w:val="28"/>
        </w:rPr>
        <w:t>Что это за праздник</w:t>
      </w:r>
      <w:r>
        <w:rPr>
          <w:rFonts w:ascii="Times New Roman" w:hAnsi="Times New Roman"/>
          <w:iCs/>
          <w:sz w:val="28"/>
          <w:szCs w:val="28"/>
        </w:rPr>
        <w:t>? Ч</w:t>
      </w:r>
      <w:r w:rsidR="00605DB6" w:rsidRPr="00605DB6">
        <w:rPr>
          <w:rFonts w:ascii="Times New Roman" w:hAnsi="Times New Roman"/>
          <w:iCs/>
          <w:sz w:val="28"/>
          <w:szCs w:val="28"/>
        </w:rPr>
        <w:t>то такое Сталинградская битва?</w:t>
      </w:r>
      <w:r>
        <w:rPr>
          <w:rFonts w:ascii="Times New Roman" w:hAnsi="Times New Roman"/>
          <w:iCs/>
          <w:sz w:val="28"/>
          <w:szCs w:val="28"/>
        </w:rPr>
        <w:t xml:space="preserve"> </w:t>
      </w:r>
      <w:r w:rsidR="00605DB6" w:rsidRPr="00605DB6">
        <w:rPr>
          <w:rFonts w:ascii="Times New Roman" w:hAnsi="Times New Roman"/>
          <w:iCs/>
          <w:sz w:val="28"/>
          <w:szCs w:val="28"/>
        </w:rPr>
        <w:t xml:space="preserve">Сколько людей погибло и </w:t>
      </w:r>
      <w:r>
        <w:rPr>
          <w:rFonts w:ascii="Times New Roman" w:hAnsi="Times New Roman"/>
          <w:iCs/>
          <w:sz w:val="28"/>
          <w:szCs w:val="28"/>
        </w:rPr>
        <w:t>почему</w:t>
      </w:r>
      <w:r w:rsidR="00605DB6" w:rsidRPr="00605DB6">
        <w:rPr>
          <w:rFonts w:ascii="Times New Roman" w:hAnsi="Times New Roman"/>
          <w:iCs/>
          <w:sz w:val="28"/>
          <w:szCs w:val="28"/>
        </w:rPr>
        <w:t xml:space="preserve"> их всех убивали?»</w:t>
      </w:r>
      <w:r>
        <w:rPr>
          <w:rFonts w:ascii="Times New Roman" w:hAnsi="Times New Roman"/>
          <w:iCs/>
          <w:sz w:val="28"/>
          <w:szCs w:val="28"/>
        </w:rPr>
        <w:t xml:space="preserve"> и получить на них ответы.</w:t>
      </w:r>
    </w:p>
    <w:p w:rsidR="00605DB6" w:rsidRPr="00605DB6" w:rsidRDefault="00605DB6" w:rsidP="009D2532">
      <w:pPr>
        <w:spacing w:line="240" w:lineRule="auto"/>
        <w:ind w:firstLine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C3465A" w:rsidRDefault="00C3465A">
      <w:pPr>
        <w:rPr>
          <w:sz w:val="28"/>
          <w:szCs w:val="28"/>
        </w:rPr>
        <w:sectPr w:rsidR="00C3465A" w:rsidSect="00BC5DAF">
          <w:pgSz w:w="11906" w:h="16838"/>
          <w:pgMar w:top="1134" w:right="850" w:bottom="1134" w:left="1701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ep="1" w:space="709"/>
          <w:docGrid w:linePitch="360"/>
        </w:sectPr>
      </w:pPr>
    </w:p>
    <w:p w:rsidR="00EC5522" w:rsidRDefault="00E67FA3" w:rsidP="00EC5522">
      <w:pPr>
        <w:pStyle w:val="aa"/>
        <w:tabs>
          <w:tab w:val="left" w:pos="142"/>
        </w:tabs>
        <w:ind w:left="1701" w:hanging="567"/>
        <w:contextualSpacing/>
        <w:rPr>
          <w:b/>
          <w:color w:val="FFFFFF" w:themeColor="background1"/>
        </w:rPr>
      </w:pPr>
      <w:r>
        <w:rPr>
          <w:b/>
          <w:noProof/>
          <w:color w:val="FFFFFF" w:themeColor="background1"/>
        </w:rPr>
        <w:lastRenderedPageBreak/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-53975</wp:posOffset>
            </wp:positionV>
            <wp:extent cx="9534525" cy="7264400"/>
            <wp:effectExtent l="0" t="0" r="9525" b="0"/>
            <wp:wrapNone/>
            <wp:docPr id="18" name="Рисунок 18" descr="мельница наши д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мельница наши дни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26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5522" w:rsidRDefault="00EC5522" w:rsidP="00EC5522">
      <w:pPr>
        <w:pStyle w:val="aa"/>
        <w:tabs>
          <w:tab w:val="left" w:pos="142"/>
        </w:tabs>
        <w:ind w:left="1701" w:hanging="567"/>
        <w:contextualSpacing/>
        <w:rPr>
          <w:b/>
          <w:color w:val="FFFFFF" w:themeColor="background1"/>
        </w:rPr>
      </w:pPr>
    </w:p>
    <w:p w:rsidR="00EC5522" w:rsidRDefault="00EC5522" w:rsidP="00EC5522">
      <w:pPr>
        <w:pStyle w:val="aa"/>
        <w:tabs>
          <w:tab w:val="left" w:pos="142"/>
        </w:tabs>
        <w:ind w:left="1701" w:hanging="567"/>
        <w:contextualSpacing/>
        <w:rPr>
          <w:b/>
          <w:color w:val="FFFFFF" w:themeColor="background1"/>
        </w:rPr>
      </w:pPr>
    </w:p>
    <w:p w:rsidR="00EC5522" w:rsidRDefault="00EC5522" w:rsidP="00EC5522">
      <w:pPr>
        <w:pStyle w:val="aa"/>
        <w:tabs>
          <w:tab w:val="left" w:pos="142"/>
        </w:tabs>
        <w:ind w:left="1701" w:hanging="567"/>
        <w:contextualSpacing/>
        <w:rPr>
          <w:b/>
          <w:color w:val="FFFFFF" w:themeColor="background1"/>
        </w:rPr>
      </w:pPr>
    </w:p>
    <w:p w:rsidR="00EC5522" w:rsidRDefault="00EC5522" w:rsidP="00EC5522">
      <w:pPr>
        <w:pStyle w:val="aa"/>
        <w:tabs>
          <w:tab w:val="left" w:pos="142"/>
        </w:tabs>
        <w:ind w:left="1701" w:hanging="567"/>
        <w:contextualSpacing/>
        <w:rPr>
          <w:b/>
          <w:color w:val="FFFFFF" w:themeColor="background1"/>
        </w:rPr>
      </w:pPr>
    </w:p>
    <w:p w:rsidR="00EC5522" w:rsidRDefault="00EC5522" w:rsidP="00EC5522">
      <w:pPr>
        <w:pStyle w:val="aa"/>
        <w:tabs>
          <w:tab w:val="left" w:pos="142"/>
        </w:tabs>
        <w:ind w:left="1701" w:hanging="567"/>
        <w:contextualSpacing/>
        <w:rPr>
          <w:b/>
          <w:color w:val="FFFFFF" w:themeColor="background1"/>
        </w:rPr>
      </w:pPr>
    </w:p>
    <w:p w:rsidR="00EC5522" w:rsidRPr="00EC5522" w:rsidRDefault="00EC5522" w:rsidP="00EC5522">
      <w:pPr>
        <w:pStyle w:val="aa"/>
        <w:tabs>
          <w:tab w:val="left" w:pos="142"/>
        </w:tabs>
        <w:ind w:left="1701"/>
        <w:contextualSpacing/>
        <w:rPr>
          <w:b/>
          <w:color w:val="FFFFFF" w:themeColor="background1"/>
        </w:rPr>
      </w:pPr>
      <w:r w:rsidRPr="00EC5522">
        <w:rPr>
          <w:b/>
          <w:color w:val="FFFFFF" w:themeColor="background1"/>
        </w:rPr>
        <w:t xml:space="preserve">71 </w:t>
      </w:r>
    </w:p>
    <w:p w:rsidR="00EC5522" w:rsidRPr="00EC5522" w:rsidRDefault="00EC5522" w:rsidP="00EC5522">
      <w:pPr>
        <w:pStyle w:val="aa"/>
        <w:tabs>
          <w:tab w:val="left" w:pos="142"/>
        </w:tabs>
        <w:ind w:left="1701"/>
        <w:contextualSpacing/>
        <w:rPr>
          <w:b/>
          <w:color w:val="FFFFFF" w:themeColor="background1"/>
        </w:rPr>
      </w:pPr>
      <w:r w:rsidRPr="00EC5522">
        <w:rPr>
          <w:b/>
          <w:color w:val="FFFFFF" w:themeColor="background1"/>
        </w:rPr>
        <w:t xml:space="preserve">Но русский на Амуре ждать не стал - </w:t>
      </w:r>
    </w:p>
    <w:p w:rsidR="00EC5522" w:rsidRPr="00EC5522" w:rsidRDefault="00EC5522" w:rsidP="00EC5522">
      <w:pPr>
        <w:pStyle w:val="aa"/>
        <w:tabs>
          <w:tab w:val="left" w:pos="142"/>
        </w:tabs>
        <w:ind w:left="1701"/>
        <w:contextualSpacing/>
        <w:rPr>
          <w:b/>
          <w:color w:val="FFFFFF" w:themeColor="background1"/>
        </w:rPr>
      </w:pPr>
      <w:r w:rsidRPr="00EC5522">
        <w:rPr>
          <w:b/>
          <w:color w:val="FFFFFF" w:themeColor="background1"/>
        </w:rPr>
        <w:t>полков сибирских двинулись колонны</w:t>
      </w:r>
    </w:p>
    <w:p w:rsidR="00EC5522" w:rsidRPr="00EC5522" w:rsidRDefault="00EC5522" w:rsidP="00EC5522">
      <w:pPr>
        <w:pStyle w:val="aa"/>
        <w:tabs>
          <w:tab w:val="left" w:pos="142"/>
        </w:tabs>
        <w:ind w:left="1701"/>
        <w:contextualSpacing/>
        <w:rPr>
          <w:b/>
          <w:color w:val="FFFFFF" w:themeColor="background1"/>
        </w:rPr>
      </w:pPr>
      <w:r w:rsidRPr="00EC5522">
        <w:rPr>
          <w:b/>
          <w:color w:val="FFFFFF" w:themeColor="background1"/>
        </w:rPr>
        <w:t>за Камень, за спасительный Урал,</w:t>
      </w:r>
    </w:p>
    <w:p w:rsidR="00EC5522" w:rsidRPr="00EC5522" w:rsidRDefault="00EC5522" w:rsidP="00EC5522">
      <w:pPr>
        <w:pStyle w:val="aa"/>
        <w:tabs>
          <w:tab w:val="left" w:pos="142"/>
        </w:tabs>
        <w:ind w:left="1701"/>
        <w:contextualSpacing/>
        <w:rPr>
          <w:b/>
          <w:color w:val="FFFFFF" w:themeColor="background1"/>
        </w:rPr>
      </w:pPr>
      <w:r w:rsidRPr="00EC5522">
        <w:rPr>
          <w:b/>
          <w:color w:val="FFFFFF" w:themeColor="background1"/>
        </w:rPr>
        <w:t>за Волгу, на курганы - бастионы,</w:t>
      </w:r>
    </w:p>
    <w:p w:rsidR="00EC5522" w:rsidRPr="00EC5522" w:rsidRDefault="00EC5522" w:rsidP="00EC5522">
      <w:pPr>
        <w:pStyle w:val="aa"/>
        <w:tabs>
          <w:tab w:val="left" w:pos="142"/>
        </w:tabs>
        <w:ind w:left="1701"/>
        <w:contextualSpacing/>
        <w:rPr>
          <w:b/>
          <w:color w:val="FFFFFF" w:themeColor="background1"/>
        </w:rPr>
      </w:pPr>
      <w:r w:rsidRPr="00EC5522">
        <w:rPr>
          <w:b/>
          <w:color w:val="FFFFFF" w:themeColor="background1"/>
        </w:rPr>
        <w:t xml:space="preserve">чистилище минуя, прямо в ад - </w:t>
      </w:r>
    </w:p>
    <w:p w:rsidR="00EC5522" w:rsidRPr="00EC5522" w:rsidRDefault="00EC5522" w:rsidP="00EC5522">
      <w:pPr>
        <w:pStyle w:val="aa"/>
        <w:tabs>
          <w:tab w:val="left" w:pos="142"/>
        </w:tabs>
        <w:ind w:left="1701"/>
        <w:contextualSpacing/>
        <w:rPr>
          <w:b/>
          <w:color w:val="FFFFFF" w:themeColor="background1"/>
        </w:rPr>
      </w:pPr>
      <w:r w:rsidRPr="00EC5522">
        <w:rPr>
          <w:b/>
          <w:color w:val="FFFFFF" w:themeColor="background1"/>
        </w:rPr>
        <w:t>пылающий, гремящий Сталинград.</w:t>
      </w:r>
    </w:p>
    <w:p w:rsidR="009B2CB3" w:rsidRDefault="009B2CB3" w:rsidP="00EC5522">
      <w:pPr>
        <w:pStyle w:val="aa"/>
        <w:tabs>
          <w:tab w:val="left" w:pos="142"/>
        </w:tabs>
        <w:ind w:left="1701"/>
        <w:contextualSpacing/>
        <w:rPr>
          <w:b/>
          <w:color w:val="FFFFFF" w:themeColor="background1"/>
        </w:rPr>
      </w:pPr>
    </w:p>
    <w:p w:rsidR="00EC5522" w:rsidRPr="00EC5522" w:rsidRDefault="00EC5522" w:rsidP="00EC5522">
      <w:pPr>
        <w:pStyle w:val="aa"/>
        <w:tabs>
          <w:tab w:val="left" w:pos="142"/>
        </w:tabs>
        <w:ind w:left="1701"/>
        <w:contextualSpacing/>
        <w:rPr>
          <w:b/>
          <w:color w:val="FFFFFF" w:themeColor="background1"/>
        </w:rPr>
      </w:pPr>
      <w:r w:rsidRPr="00EC5522">
        <w:rPr>
          <w:b/>
          <w:color w:val="FFFFFF" w:themeColor="background1"/>
        </w:rPr>
        <w:t xml:space="preserve">72 </w:t>
      </w:r>
    </w:p>
    <w:p w:rsidR="00EC5522" w:rsidRPr="00EC5522" w:rsidRDefault="00EC5522" w:rsidP="00EC5522">
      <w:pPr>
        <w:pStyle w:val="aa"/>
        <w:tabs>
          <w:tab w:val="left" w:pos="142"/>
        </w:tabs>
        <w:ind w:left="1701"/>
        <w:contextualSpacing/>
        <w:rPr>
          <w:b/>
          <w:color w:val="FFFFFF" w:themeColor="background1"/>
        </w:rPr>
      </w:pPr>
      <w:r w:rsidRPr="00EC5522">
        <w:rPr>
          <w:b/>
          <w:color w:val="FFFFFF" w:themeColor="background1"/>
        </w:rPr>
        <w:t>Вокруг живых развалин степь нагая,</w:t>
      </w:r>
    </w:p>
    <w:p w:rsidR="00EC5522" w:rsidRPr="00EC5522" w:rsidRDefault="00EC5522" w:rsidP="00EC5522">
      <w:pPr>
        <w:pStyle w:val="aa"/>
        <w:tabs>
          <w:tab w:val="left" w:pos="142"/>
        </w:tabs>
        <w:ind w:left="1701"/>
        <w:contextualSpacing/>
        <w:rPr>
          <w:b/>
          <w:color w:val="FFFFFF" w:themeColor="background1"/>
        </w:rPr>
      </w:pPr>
      <w:r w:rsidRPr="00EC5522">
        <w:rPr>
          <w:b/>
          <w:color w:val="FFFFFF" w:themeColor="background1"/>
        </w:rPr>
        <w:t>солдатских тел, машин, орудий лом.</w:t>
      </w:r>
    </w:p>
    <w:p w:rsidR="00EC5522" w:rsidRPr="00EC5522" w:rsidRDefault="00EC5522" w:rsidP="00EC5522">
      <w:pPr>
        <w:pStyle w:val="aa"/>
        <w:tabs>
          <w:tab w:val="left" w:pos="142"/>
        </w:tabs>
        <w:ind w:left="1701"/>
        <w:contextualSpacing/>
        <w:rPr>
          <w:b/>
          <w:color w:val="FFFFFF" w:themeColor="background1"/>
        </w:rPr>
      </w:pPr>
      <w:r w:rsidRPr="00EC5522">
        <w:rPr>
          <w:b/>
          <w:color w:val="FFFFFF" w:themeColor="background1"/>
        </w:rPr>
        <w:t>Железным стал песчаный холм Мамая,</w:t>
      </w:r>
    </w:p>
    <w:p w:rsidR="00EC5522" w:rsidRPr="00EC5522" w:rsidRDefault="00EC5522" w:rsidP="00EC5522">
      <w:pPr>
        <w:pStyle w:val="aa"/>
        <w:tabs>
          <w:tab w:val="left" w:pos="142"/>
        </w:tabs>
        <w:ind w:left="1701"/>
        <w:contextualSpacing/>
        <w:rPr>
          <w:b/>
          <w:color w:val="FFFFFF" w:themeColor="background1"/>
        </w:rPr>
      </w:pPr>
      <w:r w:rsidRPr="00EC5522">
        <w:rPr>
          <w:b/>
          <w:color w:val="FFFFFF" w:themeColor="background1"/>
        </w:rPr>
        <w:t>дом Павлова - железный крепость-дом.</w:t>
      </w:r>
    </w:p>
    <w:p w:rsidR="00EC5522" w:rsidRPr="00EC5522" w:rsidRDefault="00EC5522" w:rsidP="00EC5522">
      <w:pPr>
        <w:pStyle w:val="aa"/>
        <w:tabs>
          <w:tab w:val="left" w:pos="142"/>
        </w:tabs>
        <w:ind w:left="1701"/>
        <w:contextualSpacing/>
        <w:rPr>
          <w:b/>
          <w:color w:val="FFFFFF" w:themeColor="background1"/>
        </w:rPr>
      </w:pPr>
      <w:r w:rsidRPr="00EC5522">
        <w:rPr>
          <w:b/>
          <w:color w:val="FFFFFF" w:themeColor="background1"/>
        </w:rPr>
        <w:t>И тот, кто дышит, встать в атаку может,</w:t>
      </w:r>
    </w:p>
    <w:p w:rsidR="00EC5522" w:rsidRPr="00EC5522" w:rsidRDefault="00EC5522" w:rsidP="00EC5522">
      <w:pPr>
        <w:pStyle w:val="aa"/>
        <w:tabs>
          <w:tab w:val="left" w:pos="142"/>
        </w:tabs>
        <w:ind w:left="1701"/>
        <w:contextualSpacing/>
        <w:rPr>
          <w:b/>
          <w:color w:val="FFFFFF" w:themeColor="background1"/>
        </w:rPr>
      </w:pPr>
      <w:r w:rsidRPr="00EC5522">
        <w:rPr>
          <w:b/>
          <w:color w:val="FFFFFF" w:themeColor="background1"/>
        </w:rPr>
        <w:t>в глаза посмотришь - из железа тоже.</w:t>
      </w:r>
    </w:p>
    <w:p w:rsidR="00C3465A" w:rsidRDefault="00C3465A">
      <w:pPr>
        <w:rPr>
          <w:sz w:val="28"/>
          <w:szCs w:val="28"/>
        </w:rPr>
        <w:sectPr w:rsidR="00C3465A" w:rsidSect="00BC5DAF">
          <w:pgSz w:w="16838" w:h="11906" w:orient="landscape"/>
          <w:pgMar w:top="850" w:right="1134" w:bottom="1701" w:left="1134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ep="1" w:space="709"/>
          <w:docGrid w:linePitch="360"/>
        </w:sectPr>
      </w:pPr>
    </w:p>
    <w:p w:rsidR="00E0406F" w:rsidRDefault="00E0406F">
      <w:pPr>
        <w:rPr>
          <w:sz w:val="28"/>
          <w:szCs w:val="28"/>
        </w:rPr>
      </w:pPr>
    </w:p>
    <w:p w:rsidR="00C3465A" w:rsidRPr="009B2CB3" w:rsidRDefault="00F87592" w:rsidP="009B2CB3">
      <w:pPr>
        <w:spacing w:line="240" w:lineRule="auto"/>
        <w:ind w:firstLine="567"/>
        <w:contextualSpacing/>
        <w:jc w:val="center"/>
        <w:rPr>
          <w:rFonts w:ascii="Times New Roman" w:hAnsi="Times New Roman"/>
          <w:sz w:val="28"/>
          <w:szCs w:val="28"/>
        </w:rPr>
      </w:pPr>
      <w:r w:rsidRPr="009B2CB3">
        <w:rPr>
          <w:rFonts w:ascii="Times New Roman" w:hAnsi="Times New Roman"/>
          <w:sz w:val="28"/>
          <w:szCs w:val="28"/>
        </w:rPr>
        <w:t>Список литературы:</w:t>
      </w:r>
    </w:p>
    <w:p w:rsidR="00F87592" w:rsidRPr="009B2CB3" w:rsidRDefault="00EC5522" w:rsidP="009B2CB3">
      <w:pPr>
        <w:numPr>
          <w:ilvl w:val="0"/>
          <w:numId w:val="1"/>
        </w:numPr>
        <w:spacing w:line="240" w:lineRule="auto"/>
        <w:ind w:left="0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9B2CB3">
        <w:rPr>
          <w:rFonts w:ascii="Times New Roman" w:hAnsi="Times New Roman"/>
          <w:sz w:val="28"/>
          <w:szCs w:val="28"/>
        </w:rPr>
        <w:t xml:space="preserve">[Электронныйресурс] - </w:t>
      </w:r>
      <w:r w:rsidR="00F87592" w:rsidRPr="009B2CB3">
        <w:rPr>
          <w:rFonts w:ascii="Times New Roman" w:hAnsi="Times New Roman"/>
          <w:sz w:val="28"/>
          <w:szCs w:val="28"/>
        </w:rPr>
        <w:t xml:space="preserve"> </w:t>
      </w:r>
      <w:hyperlink r:id="rId34" w:history="1">
        <w:r w:rsidR="00F87592" w:rsidRPr="009B2CB3">
          <w:rPr>
            <w:rStyle w:val="a7"/>
            <w:rFonts w:ascii="Times New Roman" w:hAnsi="Times New Roman"/>
            <w:sz w:val="28"/>
            <w:szCs w:val="28"/>
          </w:rPr>
          <w:t>http://stalinburg.ru</w:t>
        </w:r>
      </w:hyperlink>
      <w:r w:rsidRPr="009B2CB3">
        <w:rPr>
          <w:rFonts w:ascii="Times New Roman" w:hAnsi="Times New Roman"/>
          <w:sz w:val="28"/>
          <w:szCs w:val="28"/>
        </w:rPr>
        <w:t xml:space="preserve"> – статья в интернете;</w:t>
      </w:r>
    </w:p>
    <w:p w:rsidR="00012F7B" w:rsidRPr="00EF11CA" w:rsidRDefault="00012F7B" w:rsidP="009B2CB3">
      <w:pPr>
        <w:numPr>
          <w:ilvl w:val="0"/>
          <w:numId w:val="1"/>
        </w:numPr>
        <w:spacing w:line="240" w:lineRule="auto"/>
        <w:ind w:left="0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EF11CA">
        <w:rPr>
          <w:rFonts w:ascii="Times New Roman" w:hAnsi="Times New Roman"/>
          <w:sz w:val="28"/>
          <w:szCs w:val="28"/>
        </w:rPr>
        <w:t>Под редакцией К.К.Рокоссовского / Великая победа на Волге - Воениздат 1965г.</w:t>
      </w:r>
      <w:r w:rsidR="009B2CB3" w:rsidRPr="00EF11CA">
        <w:rPr>
          <w:rFonts w:ascii="Times New Roman" w:hAnsi="Times New Roman"/>
          <w:sz w:val="28"/>
          <w:szCs w:val="28"/>
        </w:rPr>
        <w:t>;</w:t>
      </w:r>
    </w:p>
    <w:p w:rsidR="009B2CB3" w:rsidRPr="00EF11CA" w:rsidRDefault="00197527" w:rsidP="009B2CB3">
      <w:pPr>
        <w:numPr>
          <w:ilvl w:val="0"/>
          <w:numId w:val="1"/>
        </w:numPr>
        <w:autoSpaceDE w:val="0"/>
        <w:autoSpaceDN w:val="0"/>
        <w:adjustRightInd w:val="0"/>
        <w:spacing w:line="240" w:lineRule="auto"/>
        <w:ind w:left="0" w:firstLine="567"/>
        <w:contextualSpacing/>
        <w:jc w:val="both"/>
        <w:rPr>
          <w:rFonts w:ascii="Times New Roman" w:hAnsi="Times New Roman"/>
          <w:sz w:val="28"/>
          <w:szCs w:val="28"/>
        </w:rPr>
      </w:pPr>
      <w:hyperlink r:id="rId35" w:history="1">
        <w:r w:rsidR="00012F7B" w:rsidRPr="00EF11CA">
          <w:rPr>
            <w:rStyle w:val="a7"/>
            <w:rFonts w:ascii="Times New Roman" w:hAnsi="Times New Roman"/>
            <w:sz w:val="28"/>
            <w:szCs w:val="28"/>
          </w:rPr>
          <w:t>Илья Маневич</w:t>
        </w:r>
      </w:hyperlink>
      <w:r w:rsidR="00012F7B" w:rsidRPr="00EF11CA">
        <w:rPr>
          <w:rFonts w:ascii="Times New Roman" w:hAnsi="Times New Roman"/>
          <w:sz w:val="28"/>
          <w:szCs w:val="28"/>
        </w:rPr>
        <w:t xml:space="preserve"> / Сталинград. Победа на Волге. 1942-1943 – М.: Белый город 2013г.</w:t>
      </w:r>
      <w:r w:rsidR="009B2CB3" w:rsidRPr="00EF11CA">
        <w:rPr>
          <w:rFonts w:ascii="Times New Roman" w:hAnsi="Times New Roman"/>
          <w:sz w:val="28"/>
          <w:szCs w:val="28"/>
        </w:rPr>
        <w:t>;</w:t>
      </w:r>
    </w:p>
    <w:p w:rsidR="00012F7B" w:rsidRPr="00EF11CA" w:rsidRDefault="00EC5522" w:rsidP="009B2CB3">
      <w:pPr>
        <w:numPr>
          <w:ilvl w:val="0"/>
          <w:numId w:val="1"/>
        </w:numPr>
        <w:autoSpaceDE w:val="0"/>
        <w:autoSpaceDN w:val="0"/>
        <w:adjustRightInd w:val="0"/>
        <w:spacing w:line="240" w:lineRule="auto"/>
        <w:ind w:left="0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EF11CA">
        <w:rPr>
          <w:rFonts w:ascii="Times New Roman" w:hAnsi="Times New Roman"/>
          <w:sz w:val="28"/>
          <w:szCs w:val="28"/>
        </w:rPr>
        <w:t>Сергей Сокуров / Историада</w:t>
      </w:r>
      <w:r w:rsidR="009B2CB3" w:rsidRPr="00EF11CA">
        <w:rPr>
          <w:rFonts w:ascii="Times New Roman" w:hAnsi="Times New Roman"/>
          <w:sz w:val="28"/>
          <w:szCs w:val="28"/>
        </w:rPr>
        <w:t xml:space="preserve"> - [Электронныйресурс] -   </w:t>
      </w:r>
      <w:hyperlink r:id="rId36" w:history="1">
        <w:r w:rsidR="009B2CB3" w:rsidRPr="00EF11CA">
          <w:rPr>
            <w:rStyle w:val="a7"/>
            <w:rFonts w:ascii="Times New Roman" w:hAnsi="Times New Roman"/>
            <w:sz w:val="28"/>
            <w:szCs w:val="28"/>
          </w:rPr>
          <w:t>http://zavtra.ru/blogs/authors/4940</w:t>
        </w:r>
      </w:hyperlink>
      <w:r w:rsidR="009B2CB3" w:rsidRPr="00EF11CA">
        <w:rPr>
          <w:rFonts w:ascii="Times New Roman" w:hAnsi="Times New Roman"/>
          <w:sz w:val="28"/>
          <w:szCs w:val="28"/>
        </w:rPr>
        <w:t xml:space="preserve"> - авторский блог;</w:t>
      </w:r>
    </w:p>
    <w:p w:rsidR="00EF11CA" w:rsidRPr="00EF11CA" w:rsidRDefault="009B2CB3" w:rsidP="00EF11CA">
      <w:pPr>
        <w:numPr>
          <w:ilvl w:val="0"/>
          <w:numId w:val="1"/>
        </w:numPr>
        <w:spacing w:line="240" w:lineRule="auto"/>
        <w:ind w:left="0" w:firstLine="567"/>
        <w:contextualSpacing/>
        <w:jc w:val="both"/>
        <w:rPr>
          <w:rFonts w:ascii="Times New Roman" w:hAnsi="Times New Roman"/>
          <w:sz w:val="28"/>
          <w:szCs w:val="28"/>
        </w:rPr>
      </w:pPr>
      <w:r w:rsidRPr="00EF11CA">
        <w:rPr>
          <w:rFonts w:ascii="Times New Roman" w:hAnsi="Times New Roman"/>
          <w:sz w:val="28"/>
          <w:szCs w:val="28"/>
        </w:rPr>
        <w:t xml:space="preserve"> </w:t>
      </w:r>
      <w:r w:rsidRPr="00EF11CA">
        <w:rPr>
          <w:rFonts w:ascii="Times New Roman" w:hAnsi="Times New Roman"/>
          <w:bCs/>
          <w:sz w:val="28"/>
          <w:szCs w:val="28"/>
        </w:rPr>
        <w:t>Василий</w:t>
      </w:r>
      <w:r w:rsidRPr="00EF11CA">
        <w:rPr>
          <w:rFonts w:ascii="Times New Roman" w:hAnsi="Times New Roman"/>
          <w:sz w:val="28"/>
          <w:szCs w:val="28"/>
        </w:rPr>
        <w:t xml:space="preserve"> </w:t>
      </w:r>
      <w:r w:rsidRPr="00EF11CA">
        <w:rPr>
          <w:rFonts w:ascii="Times New Roman" w:hAnsi="Times New Roman"/>
          <w:bCs/>
          <w:sz w:val="28"/>
          <w:szCs w:val="28"/>
        </w:rPr>
        <w:t>Чуйков / Сражение</w:t>
      </w:r>
      <w:r w:rsidRPr="00EF11CA">
        <w:rPr>
          <w:rFonts w:ascii="Times New Roman" w:hAnsi="Times New Roman"/>
          <w:sz w:val="28"/>
          <w:szCs w:val="28"/>
        </w:rPr>
        <w:t xml:space="preserve"> </w:t>
      </w:r>
      <w:r w:rsidRPr="00EF11CA">
        <w:rPr>
          <w:rFonts w:ascii="Times New Roman" w:hAnsi="Times New Roman"/>
          <w:bCs/>
          <w:sz w:val="28"/>
          <w:szCs w:val="28"/>
        </w:rPr>
        <w:t>века – М.:</w:t>
      </w:r>
      <w:r w:rsidRPr="00EF11CA">
        <w:rPr>
          <w:rFonts w:ascii="Times New Roman" w:hAnsi="Times New Roman"/>
          <w:sz w:val="28"/>
          <w:szCs w:val="28"/>
        </w:rPr>
        <w:t xml:space="preserve"> Советская Россия </w:t>
      </w:r>
      <w:r w:rsidRPr="00EF11CA">
        <w:rPr>
          <w:rFonts w:ascii="Times New Roman" w:hAnsi="Times New Roman"/>
          <w:bCs/>
          <w:sz w:val="28"/>
          <w:szCs w:val="28"/>
        </w:rPr>
        <w:t>1975г.;</w:t>
      </w:r>
    </w:p>
    <w:p w:rsidR="00E122AE" w:rsidRPr="00E122AE" w:rsidRDefault="00C23CA9" w:rsidP="00E122AE">
      <w:pPr>
        <w:numPr>
          <w:ilvl w:val="0"/>
          <w:numId w:val="1"/>
        </w:numPr>
        <w:spacing w:after="0" w:line="240" w:lineRule="auto"/>
        <w:ind w:left="0" w:firstLine="567"/>
        <w:contextualSpacing/>
        <w:jc w:val="both"/>
      </w:pPr>
      <w:r w:rsidRPr="00C23CA9">
        <w:rPr>
          <w:rFonts w:ascii="Times New Roman" w:hAnsi="Times New Roman"/>
          <w:sz w:val="28"/>
          <w:szCs w:val="28"/>
        </w:rPr>
        <w:t>Научный редактор сборника</w:t>
      </w:r>
      <w:r w:rsidR="00EF11CA" w:rsidRPr="00E122AE">
        <w:rPr>
          <w:rFonts w:ascii="Times New Roman" w:hAnsi="Times New Roman"/>
          <w:sz w:val="28"/>
          <w:szCs w:val="28"/>
        </w:rPr>
        <w:t xml:space="preserve"> </w:t>
      </w:r>
      <w:r w:rsidRPr="00C23CA9">
        <w:rPr>
          <w:rFonts w:ascii="Times New Roman" w:hAnsi="Times New Roman"/>
          <w:sz w:val="28"/>
          <w:szCs w:val="28"/>
        </w:rPr>
        <w:t>М</w:t>
      </w:r>
      <w:r w:rsidR="00DB021E" w:rsidRPr="00E122AE">
        <w:rPr>
          <w:rFonts w:ascii="Times New Roman" w:hAnsi="Times New Roman"/>
          <w:sz w:val="28"/>
          <w:szCs w:val="28"/>
        </w:rPr>
        <w:t>.</w:t>
      </w:r>
      <w:r w:rsidRPr="00C23CA9">
        <w:rPr>
          <w:rFonts w:ascii="Times New Roman" w:hAnsi="Times New Roman"/>
          <w:sz w:val="28"/>
          <w:szCs w:val="28"/>
        </w:rPr>
        <w:t>Б</w:t>
      </w:r>
      <w:r w:rsidR="00DB021E" w:rsidRPr="00E122AE">
        <w:rPr>
          <w:rFonts w:ascii="Times New Roman" w:hAnsi="Times New Roman"/>
          <w:sz w:val="28"/>
          <w:szCs w:val="28"/>
        </w:rPr>
        <w:t xml:space="preserve">. </w:t>
      </w:r>
      <w:r w:rsidRPr="00C23CA9">
        <w:rPr>
          <w:rFonts w:ascii="Times New Roman" w:hAnsi="Times New Roman"/>
          <w:sz w:val="28"/>
          <w:szCs w:val="28"/>
        </w:rPr>
        <w:t>Кусмарцев</w:t>
      </w:r>
      <w:r w:rsidR="00EF11CA" w:rsidRPr="00E122AE">
        <w:rPr>
          <w:rFonts w:ascii="Times New Roman" w:hAnsi="Times New Roman"/>
          <w:sz w:val="28"/>
          <w:szCs w:val="28"/>
        </w:rPr>
        <w:t xml:space="preserve"> / Сталинградская битва </w:t>
      </w:r>
      <w:r w:rsidR="00EF11CA" w:rsidRPr="00EF11CA">
        <w:rPr>
          <w:rFonts w:ascii="Times New Roman" w:hAnsi="Times New Roman"/>
          <w:sz w:val="28"/>
          <w:szCs w:val="28"/>
        </w:rPr>
        <w:t>–</w:t>
      </w:r>
      <w:r w:rsidR="00EF11CA" w:rsidRPr="00E122AE">
        <w:rPr>
          <w:rFonts w:ascii="Times New Roman" w:hAnsi="Times New Roman"/>
          <w:sz w:val="28"/>
          <w:szCs w:val="28"/>
        </w:rPr>
        <w:t xml:space="preserve"> </w:t>
      </w:r>
      <w:r w:rsidR="00EF11CA" w:rsidRPr="00EF11CA">
        <w:rPr>
          <w:rFonts w:ascii="Times New Roman" w:hAnsi="Times New Roman"/>
          <w:sz w:val="28"/>
          <w:szCs w:val="28"/>
        </w:rPr>
        <w:t>«решающий аргумент» Второй мировой войны</w:t>
      </w:r>
      <w:r w:rsidR="00EF11CA" w:rsidRPr="00E122AE">
        <w:rPr>
          <w:rFonts w:ascii="Times New Roman" w:hAnsi="Times New Roman"/>
          <w:sz w:val="28"/>
          <w:szCs w:val="28"/>
        </w:rPr>
        <w:t xml:space="preserve"> </w:t>
      </w:r>
      <w:r w:rsidR="00DB021E" w:rsidRPr="00E122AE">
        <w:rPr>
          <w:rFonts w:ascii="Times New Roman" w:hAnsi="Times New Roman"/>
          <w:sz w:val="28"/>
          <w:szCs w:val="28"/>
        </w:rPr>
        <w:t xml:space="preserve">сборник статей </w:t>
      </w:r>
      <w:r w:rsidR="00EF11CA" w:rsidRPr="00E122AE">
        <w:rPr>
          <w:rFonts w:ascii="Times New Roman" w:hAnsi="Times New Roman"/>
          <w:sz w:val="28"/>
          <w:szCs w:val="28"/>
        </w:rPr>
        <w:t xml:space="preserve">– </w:t>
      </w:r>
      <w:r w:rsidR="00DB021E" w:rsidRPr="00E122AE">
        <w:rPr>
          <w:rFonts w:ascii="Times New Roman" w:hAnsi="Times New Roman"/>
          <w:sz w:val="28"/>
          <w:szCs w:val="28"/>
        </w:rPr>
        <w:t xml:space="preserve">Влг.: </w:t>
      </w:r>
      <w:r w:rsidR="00EF11CA" w:rsidRPr="00E122AE">
        <w:rPr>
          <w:rFonts w:ascii="Times New Roman" w:hAnsi="Times New Roman"/>
          <w:sz w:val="28"/>
          <w:szCs w:val="28"/>
        </w:rPr>
        <w:t>Волгоградская областная универсальная научная библиотека им. М. Горького</w:t>
      </w:r>
      <w:r w:rsidR="00DB021E" w:rsidRPr="00E122AE">
        <w:rPr>
          <w:rFonts w:ascii="Times New Roman" w:hAnsi="Times New Roman"/>
          <w:sz w:val="28"/>
          <w:szCs w:val="28"/>
        </w:rPr>
        <w:t xml:space="preserve"> 2015г.;</w:t>
      </w:r>
    </w:p>
    <w:p w:rsidR="00E122AE" w:rsidRDefault="00E122AE" w:rsidP="00E122AE">
      <w:pPr>
        <w:numPr>
          <w:ilvl w:val="0"/>
          <w:numId w:val="1"/>
        </w:numPr>
        <w:spacing w:after="0" w:line="240" w:lineRule="auto"/>
        <w:ind w:left="0" w:firstLine="567"/>
        <w:contextualSpacing/>
        <w:jc w:val="both"/>
      </w:pPr>
      <w:r>
        <w:rPr>
          <w:rFonts w:ascii="Times New Roman" w:hAnsi="Times New Roman"/>
          <w:sz w:val="28"/>
          <w:szCs w:val="28"/>
        </w:rPr>
        <w:t>«Сталинград, день первый» / «Труд общественно-политическая газета», 23.08.2000г.;</w:t>
      </w:r>
    </w:p>
    <w:p w:rsidR="009B2CB3" w:rsidRDefault="009B2CB3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7964F7" w:rsidRDefault="007964F7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7964F7" w:rsidRDefault="007964F7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7964F7" w:rsidRDefault="007964F7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7964F7" w:rsidRDefault="007964F7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7964F7" w:rsidRDefault="007964F7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7964F7" w:rsidRDefault="007964F7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7964F7" w:rsidRDefault="007964F7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7964F7" w:rsidRDefault="007964F7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7964F7" w:rsidRDefault="007964F7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7964F7" w:rsidRDefault="007964F7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7964F7" w:rsidRDefault="007964F7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7964F7" w:rsidRDefault="007964F7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7964F7" w:rsidRDefault="007964F7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7964F7" w:rsidRDefault="007964F7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6E6DA7" w:rsidRDefault="006E6DA7" w:rsidP="00B83B7F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</w:p>
    <w:p w:rsidR="00B84467" w:rsidRDefault="005A1D4C" w:rsidP="00E764DA">
      <w:pPr>
        <w:spacing w:after="0" w:line="240" w:lineRule="auto"/>
        <w:ind w:left="567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017E09E2" wp14:editId="5B4DD7C6">
            <wp:extent cx="3886200" cy="8763000"/>
            <wp:effectExtent l="0" t="0" r="0" b="0"/>
            <wp:docPr id="83" name="Рисунок 83" descr="C:\Users\user\Desktop\6b39ny2Vyq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6b39ny2Vyqc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6380" cy="880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6DA7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0A33F27" wp14:editId="21BA8BA5">
            <wp:extent cx="4190338" cy="8756664"/>
            <wp:effectExtent l="0" t="0" r="1270" b="6350"/>
            <wp:docPr id="292" name="Рисунок 292" descr="C:\Users\user\Desktop\oW8g58at01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oW8g58at01g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920" cy="8766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467" w:rsidRDefault="007964F7" w:rsidP="005A1D4C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61B3C5DC" wp14:editId="48BA7B30">
            <wp:extent cx="9039889" cy="6273209"/>
            <wp:effectExtent l="19050" t="0" r="8861" b="0"/>
            <wp:docPr id="84" name="Рисунок 84" descr="C:\Users\user\Desktop\RQI_JgYIf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RQI_JgYIf_A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3888" cy="626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467" w:rsidRDefault="0090288F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73088" behindDoc="0" locked="0" layoutInCell="1" allowOverlap="1">
                <wp:simplePos x="0" y="0"/>
                <wp:positionH relativeFrom="column">
                  <wp:posOffset>354330</wp:posOffset>
                </wp:positionH>
                <wp:positionV relativeFrom="paragraph">
                  <wp:posOffset>-216535</wp:posOffset>
                </wp:positionV>
                <wp:extent cx="5268595" cy="366395"/>
                <wp:effectExtent l="7620" t="7620" r="10160" b="6985"/>
                <wp:wrapNone/>
                <wp:docPr id="330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68595" cy="366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1CBC" w:rsidRPr="00B84467" w:rsidRDefault="006F1CBC">
                            <w:pP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B84467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Голубь мира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. Совместная деятельность с детьми младшей группы.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30" type="#_x0000_t202" style="position:absolute;left:0;text-align:left;margin-left:27.9pt;margin-top:-17.05pt;width:414.85pt;height:28.8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">
                <v:textbox>
                  <w:txbxContent>
                    <w:p w:rsidR="006F1CBC" w:rsidRPr="00B84467" w:rsidRDefault="006F1CBC">
                      <w:pPr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B84467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Голубь мира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. Совместная деятельность с детьми младшей группы.</w:t>
                      </w:r>
                    </w:p>
                  </w:txbxContent>
                </v:textbox>
              </v:shape>
            </w:pict>
          </mc:Fallback>
        </mc:AlternateContent>
      </w:r>
      <w:r w:rsidR="00B84467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016409" cy="8817403"/>
            <wp:effectExtent l="19050" t="0" r="0" b="0"/>
            <wp:docPr id="86" name="Рисунок 86" descr="C:\Users\user\Desktop\mby6q5pgH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mby6q5pgHkU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1829" cy="8812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D4C" w:rsidRDefault="005A1D4C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B84467" w:rsidRDefault="0090288F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354330</wp:posOffset>
                </wp:positionH>
                <wp:positionV relativeFrom="paragraph">
                  <wp:posOffset>-416560</wp:posOffset>
                </wp:positionV>
                <wp:extent cx="5297170" cy="422910"/>
                <wp:effectExtent l="0" t="0" r="17780" b="15875"/>
                <wp:wrapNone/>
                <wp:docPr id="32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7170" cy="42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1CBC" w:rsidRPr="00B84467" w:rsidRDefault="006F1CBC">
                            <w:pP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B84467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Выставка стенгазет.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«Мы помним – мы гордимся»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27.9pt;margin-top:-32.8pt;width:417.1pt;height:33.3pt;z-index:2516792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">
                <v:textbox style="mso-fit-shape-to-text:t">
                  <w:txbxContent>
                    <w:p w:rsidR="006F1CBC" w:rsidRPr="00B84467" w:rsidRDefault="006F1CBC">
                      <w:pPr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B84467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Выставка стенгазет.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«Мы помним – мы гордимся»</w:t>
                      </w:r>
                    </w:p>
                  </w:txbxContent>
                </v:textbox>
              </v:shape>
            </w:pict>
          </mc:Fallback>
        </mc:AlternateContent>
      </w:r>
      <w:r w:rsidR="00B84467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297214" cy="2707631"/>
            <wp:effectExtent l="0" t="0" r="0" b="0"/>
            <wp:docPr id="90" name="Рисунок 90" descr="C:\Users\user\Desktop\Kx9OkeWVul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Kx9OkeWVul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095" cy="270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467" w:rsidRDefault="00B84467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B84467" w:rsidRDefault="00B84467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297214" cy="2711669"/>
            <wp:effectExtent l="0" t="0" r="0" b="0"/>
            <wp:docPr id="89" name="Рисунок 89" descr="C:\Users\user\Desktop\HXFttHTau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HXFttHTauCA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601" cy="272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467" w:rsidRDefault="00B84467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B84467" w:rsidRDefault="00B84467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297214" cy="2743102"/>
            <wp:effectExtent l="0" t="0" r="0" b="635"/>
            <wp:docPr id="87" name="Рисунок 87" descr="C:\Users\user\Desktop\A9KYzDDuk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A9KYzDDukGs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647" cy="274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FB0" w:rsidRDefault="00D65FB0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D65FB0" w:rsidRDefault="00D65FB0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D65FB0" w:rsidRDefault="00D65FB0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D65FB0" w:rsidRDefault="00D65FB0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D65FB0" w:rsidRDefault="00D65FB0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D65FB0" w:rsidRDefault="00D65FB0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D65FB0" w:rsidRDefault="00D65FB0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D65FB0" w:rsidRDefault="00D65FB0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D65FB0" w:rsidRDefault="00D65FB0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D65FB0" w:rsidRDefault="00D65FB0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D65FB0" w:rsidRDefault="00D65FB0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D65FB0" w:rsidRDefault="00D65FB0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D65FB0" w:rsidRDefault="00D65FB0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D65FB0" w:rsidRDefault="00D65FB0" w:rsidP="00D65FB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D65FB0" w:rsidRDefault="00D65FB0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B84467" w:rsidRDefault="00B84467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D65FB0" w:rsidRDefault="00D65FB0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D65FB0" w:rsidRDefault="00D65FB0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B84467" w:rsidRDefault="0090288F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354330</wp:posOffset>
                </wp:positionH>
                <wp:positionV relativeFrom="paragraph">
                  <wp:posOffset>-389255</wp:posOffset>
                </wp:positionV>
                <wp:extent cx="5313045" cy="386715"/>
                <wp:effectExtent l="0" t="0" r="20955" b="13970"/>
                <wp:wrapNone/>
                <wp:docPr id="32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13045" cy="386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1CBC" w:rsidRDefault="006F1CBC">
                            <w:r>
                              <w:t>Выставка детских рисунков. «Слава победителям.»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27.9pt;margin-top:-30.65pt;width:418.35pt;height:30.45pt;z-index:2516771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">
                <v:textbox style="mso-fit-shape-to-text:t">
                  <w:txbxContent>
                    <w:p w:rsidR="006F1CBC" w:rsidRDefault="006F1CBC">
                      <w:r>
                        <w:t>Выставка детских рисунков. «Слава победителям.»</w:t>
                      </w:r>
                    </w:p>
                  </w:txbxContent>
                </v:textbox>
              </v:shape>
            </w:pict>
          </mc:Fallback>
        </mc:AlternateContent>
      </w:r>
      <w:r w:rsidR="00B84467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312976" cy="3168869"/>
            <wp:effectExtent l="0" t="0" r="2540" b="0"/>
            <wp:docPr id="91" name="Рисунок 91" descr="C:\Users\user\Desktop\FGzi_PxfI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FGzi_PxfI6E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071" cy="316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B7F" w:rsidRDefault="00B84467" w:rsidP="00B83B7F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270FF992" wp14:editId="2AE614E8">
            <wp:extent cx="5312979" cy="3657600"/>
            <wp:effectExtent l="0" t="0" r="2540" b="0"/>
            <wp:docPr id="92" name="Рисунок 92" descr="C:\Users\user\Desktop\-nY_sAugk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-nY_sAugkIA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377666" cy="370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7BCCAF7" wp14:editId="00C358E6">
            <wp:extent cx="5312979" cy="1986455"/>
            <wp:effectExtent l="0" t="0" r="2540" b="0"/>
            <wp:docPr id="93" name="Рисунок 93" descr="C:\Users\user\Desktop\lu5C2-s2vt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lu5C2-s2vtQ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646" cy="1990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B7F" w:rsidRDefault="00B83B7F" w:rsidP="00B83B7F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B84467" w:rsidRDefault="0090288F" w:rsidP="00B83B7F">
      <w:pPr>
        <w:spacing w:after="0" w:line="240" w:lineRule="auto"/>
        <w:ind w:left="567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75136" behindDoc="0" locked="0" layoutInCell="1" allowOverlap="1">
                <wp:simplePos x="0" y="0"/>
                <wp:positionH relativeFrom="column">
                  <wp:posOffset>373313</wp:posOffset>
                </wp:positionH>
                <wp:positionV relativeFrom="paragraph">
                  <wp:posOffset>-271747</wp:posOffset>
                </wp:positionV>
                <wp:extent cx="3957320" cy="488950"/>
                <wp:effectExtent l="0" t="0" r="24130" b="25400"/>
                <wp:wrapNone/>
                <wp:docPr id="3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 flipV="1">
                          <a:off x="0" y="0"/>
                          <a:ext cx="3957320" cy="488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1CBC" w:rsidRPr="00B84467" w:rsidRDefault="006F1CBC">
                            <w:pP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B84467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Никто не забыт – ничто не забыто!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29.4pt;margin-top:-21.4pt;width:311.6pt;height:38.5pt;rotation:180;flip:y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">
                <v:textbox>
                  <w:txbxContent>
                    <w:p w:rsidR="006F1CBC" w:rsidRPr="00B84467" w:rsidRDefault="006F1CBC">
                      <w:pPr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B84467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Никто не забыт – ничто не забыто!</w:t>
                      </w:r>
                    </w:p>
                  </w:txbxContent>
                </v:textbox>
              </v:shape>
            </w:pict>
          </mc:Fallback>
        </mc:AlternateContent>
      </w:r>
      <w:r w:rsidR="00B84467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391807" cy="4445717"/>
            <wp:effectExtent l="0" t="0" r="0" b="0"/>
            <wp:docPr id="94" name="Рисунок 94" descr="C:\Users\user\Desktop\qLayG7As0c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qLayG7As0cQ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707" cy="444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4467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391807" cy="4445717"/>
            <wp:effectExtent l="0" t="0" r="0" b="0"/>
            <wp:docPr id="95" name="Рисунок 95" descr="C:\Users\user\Desktop\Mko9_pJP0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Mko9_pJP0NE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707" cy="444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EA2" w:rsidRDefault="00101EA2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101EA2" w:rsidRDefault="00101EA2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101EA2" w:rsidRDefault="00101EA2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101EA2" w:rsidRDefault="00101EA2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101EA2" w:rsidRDefault="00101EA2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D65FB0" w:rsidRDefault="00D65FB0" w:rsidP="00E764DA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p w:rsidR="00101EA2" w:rsidRDefault="00101EA2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 w:rsidRPr="00101EA2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457E8F97" wp14:editId="23577F9B">
            <wp:extent cx="8592207" cy="64441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593406" cy="6445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B7F" w:rsidRDefault="00B83B7F" w:rsidP="00B83B7F">
      <w:pPr>
        <w:spacing w:after="0" w:line="240" w:lineRule="auto"/>
        <w:ind w:left="567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6AE5D79A" wp14:editId="0E8D1F0B">
            <wp:extent cx="4800600" cy="8090191"/>
            <wp:effectExtent l="0" t="0" r="0" b="6350"/>
            <wp:docPr id="293" name="Рисунок 293" descr="C:\Users\user\Desktop\A9ZDhwT0dM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A9ZDhwT0dM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483" cy="8103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BE1" w:rsidRDefault="00C65BE1" w:rsidP="00C65BE1">
      <w:pPr>
        <w:spacing w:after="0" w:line="240" w:lineRule="auto"/>
        <w:jc w:val="center"/>
        <w:rPr>
          <w:b/>
        </w:rPr>
      </w:pPr>
      <w:r w:rsidRPr="00101EA2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4D1A5CEF" wp14:editId="076C25A8">
            <wp:extent cx="7788165" cy="584112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00413" cy="585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01EA2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5AED4691" wp14:editId="5BB90CC7">
            <wp:extent cx="7866993" cy="590024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68091" cy="5901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1EA2">
        <w:rPr>
          <w:rFonts w:ascii="Times New Roman" w:hAnsi="Times New Roman"/>
          <w:sz w:val="28"/>
          <w:szCs w:val="28"/>
        </w:rPr>
        <w:br/>
      </w:r>
      <w:r>
        <w:rPr>
          <w:b/>
          <w:noProof/>
        </w:rPr>
        <w:lastRenderedPageBreak/>
        <w:drawing>
          <wp:inline distT="0" distB="0" distL="0" distR="0" wp14:anchorId="7464182F" wp14:editId="3F00C3CD">
            <wp:extent cx="7184904" cy="5883965"/>
            <wp:effectExtent l="0" t="0" r="0" b="0"/>
            <wp:docPr id="307" name="Рисунок 307" descr="C:\Users\user\Desktop\91qw6CpkQ4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91qw6CpkQ4o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3093" cy="5898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BE1" w:rsidRDefault="00C65BE1" w:rsidP="00C65BE1">
      <w:pPr>
        <w:spacing w:after="0" w:line="240" w:lineRule="auto"/>
        <w:jc w:val="center"/>
        <w:rPr>
          <w:b/>
        </w:rPr>
      </w:pPr>
    </w:p>
    <w:p w:rsidR="00C65BE1" w:rsidRDefault="00C65BE1" w:rsidP="00C65BE1">
      <w:pPr>
        <w:spacing w:after="0" w:line="240" w:lineRule="auto"/>
        <w:jc w:val="center"/>
        <w:rPr>
          <w:b/>
        </w:rPr>
      </w:pPr>
    </w:p>
    <w:p w:rsidR="00C65BE1" w:rsidRDefault="00C65BE1" w:rsidP="00C65BE1">
      <w:pPr>
        <w:spacing w:after="0" w:line="240" w:lineRule="auto"/>
        <w:jc w:val="center"/>
        <w:rPr>
          <w:b/>
        </w:rPr>
      </w:pPr>
    </w:p>
    <w:p w:rsidR="00C65BE1" w:rsidRDefault="00C65BE1" w:rsidP="00C65BE1">
      <w:pPr>
        <w:spacing w:after="0" w:line="240" w:lineRule="auto"/>
        <w:rPr>
          <w:b/>
        </w:rPr>
      </w:pPr>
    </w:p>
    <w:p w:rsidR="00C65BE1" w:rsidRDefault="009E137C" w:rsidP="00C65BE1">
      <w:pPr>
        <w:spacing w:after="0" w:line="240" w:lineRule="auto"/>
        <w:jc w:val="center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5B220FC5" wp14:editId="44C3EBBB">
                <wp:simplePos x="0" y="0"/>
                <wp:positionH relativeFrom="column">
                  <wp:posOffset>162779</wp:posOffset>
                </wp:positionH>
                <wp:positionV relativeFrom="paragraph">
                  <wp:posOffset>1787131</wp:posOffset>
                </wp:positionV>
                <wp:extent cx="9017635" cy="646386"/>
                <wp:effectExtent l="0" t="0" r="12065" b="20955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17635" cy="6463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1AD06C" id="Прямоугольник 28" o:spid="_x0000_s1026" style="position:absolute;margin-left:12.8pt;margin-top:140.7pt;width:710.05pt;height:50.9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" fillcolor="white [3212]" strokecolor="white [3212]" strokeweight="2pt"/>
            </w:pict>
          </mc:Fallback>
        </mc:AlternateContent>
      </w:r>
      <w:r w:rsidR="00C65BE1">
        <w:rPr>
          <w:b/>
          <w:noProof/>
        </w:rPr>
        <w:drawing>
          <wp:inline distT="0" distB="0" distL="0" distR="0" wp14:anchorId="05ADC0F7" wp14:editId="75D082D1">
            <wp:extent cx="2981739" cy="2236126"/>
            <wp:effectExtent l="0" t="0" r="0" b="0"/>
            <wp:docPr id="300" name="Рисунок 300" descr="C:\Users\user\Desktop\Q9uh4vfv4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Q9uh4vfv4pE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10875" cy="2257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BE1">
        <w:rPr>
          <w:b/>
          <w:noProof/>
        </w:rPr>
        <w:drawing>
          <wp:inline distT="0" distB="0" distL="0" distR="0" wp14:anchorId="5B3789E1" wp14:editId="7CB1639D">
            <wp:extent cx="2332569" cy="2226366"/>
            <wp:effectExtent l="0" t="0" r="0" b="0"/>
            <wp:docPr id="301" name="Рисунок 301" descr="C:\Users\user\Desktop\uTPotzPYjC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uTPotzPYjCQ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012" cy="2247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BE1">
        <w:rPr>
          <w:b/>
          <w:noProof/>
        </w:rPr>
        <w:drawing>
          <wp:inline distT="0" distB="0" distL="0" distR="0" wp14:anchorId="3C4766EF" wp14:editId="1A44C40E">
            <wp:extent cx="2946253" cy="2226366"/>
            <wp:effectExtent l="0" t="0" r="0" b="0"/>
            <wp:docPr id="302" name="Рисунок 302" descr="C:\Users\user\Desktop\NKpNoo2JED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NKpNoo2JEDQ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234" cy="2248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BE1" w:rsidRDefault="00C65BE1" w:rsidP="00C65BE1">
      <w:pPr>
        <w:spacing w:after="0" w:line="240" w:lineRule="auto"/>
        <w:jc w:val="center"/>
        <w:rPr>
          <w:b/>
        </w:rPr>
      </w:pPr>
    </w:p>
    <w:p w:rsidR="00C65BE1" w:rsidRDefault="009E137C" w:rsidP="00C65BE1">
      <w:pPr>
        <w:spacing w:after="0" w:line="240" w:lineRule="auto"/>
        <w:jc w:val="center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0DE27E56" wp14:editId="451556CC">
                <wp:simplePos x="0" y="0"/>
                <wp:positionH relativeFrom="column">
                  <wp:posOffset>377825</wp:posOffset>
                </wp:positionH>
                <wp:positionV relativeFrom="paragraph">
                  <wp:posOffset>1802130</wp:posOffset>
                </wp:positionV>
                <wp:extent cx="9017635" cy="457200"/>
                <wp:effectExtent l="0" t="0" r="12065" b="19050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17635" cy="457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FABB29E" id="Прямоугольник 27" o:spid="_x0000_s1026" style="position:absolute;margin-left:29.75pt;margin-top:141.9pt;width:710.05pt;height:36pt;z-index:251690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" fillcolor="white [3212]" strokecolor="white [3212]" strokeweight="2pt"/>
            </w:pict>
          </mc:Fallback>
        </mc:AlternateContent>
      </w:r>
      <w:r w:rsidR="00C65BE1">
        <w:rPr>
          <w:b/>
          <w:noProof/>
        </w:rPr>
        <w:drawing>
          <wp:inline distT="0" distB="0" distL="0" distR="0" wp14:anchorId="1AFF8A56" wp14:editId="586AD1E5">
            <wp:extent cx="2902226" cy="2212121"/>
            <wp:effectExtent l="0" t="0" r="0" b="0"/>
            <wp:docPr id="303" name="Рисунок 303" descr="C:\Users\user\Desktop\KDlK6PtUYL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KDlK6PtUYLk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668" cy="224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BE1">
        <w:rPr>
          <w:b/>
          <w:noProof/>
        </w:rPr>
        <w:drawing>
          <wp:inline distT="0" distB="0" distL="0" distR="0" wp14:anchorId="15031111" wp14:editId="31B2689B">
            <wp:extent cx="2345635" cy="2250605"/>
            <wp:effectExtent l="0" t="0" r="0" b="0"/>
            <wp:docPr id="304" name="Рисунок 304" descr="C:\Users\user\Desktop\5wCxIAdQnj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5wCxIAdQnjE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43150" cy="2248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BE1">
        <w:rPr>
          <w:b/>
          <w:noProof/>
        </w:rPr>
        <w:drawing>
          <wp:inline distT="0" distB="0" distL="0" distR="0" wp14:anchorId="2463DB53" wp14:editId="25E1D0E7">
            <wp:extent cx="2923154" cy="2226365"/>
            <wp:effectExtent l="0" t="0" r="0" b="0"/>
            <wp:docPr id="305" name="Рисунок 305" descr="C:\Users\user\Desktop\zBoQRdWSAu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zBoQRdWSAuo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981" cy="2233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EA2" w:rsidRDefault="00101EA2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C65BE1" w:rsidRDefault="00C65BE1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C65BE1" w:rsidRDefault="00C65BE1" w:rsidP="00C65BE1">
      <w:pPr>
        <w:spacing w:after="0" w:line="240" w:lineRule="auto"/>
        <w:rPr>
          <w:b/>
        </w:rPr>
      </w:pPr>
    </w:p>
    <w:p w:rsidR="00C65BE1" w:rsidRDefault="00C65BE1" w:rsidP="00C65BE1">
      <w:pPr>
        <w:spacing w:after="0" w:line="240" w:lineRule="auto"/>
        <w:rPr>
          <w:b/>
        </w:rPr>
      </w:pPr>
    </w:p>
    <w:p w:rsidR="00C65BE1" w:rsidRDefault="00C65BE1" w:rsidP="00C65BE1">
      <w:pPr>
        <w:spacing w:after="0" w:line="240" w:lineRule="auto"/>
        <w:rPr>
          <w:b/>
        </w:rPr>
      </w:pPr>
    </w:p>
    <w:p w:rsidR="00C65BE1" w:rsidRDefault="009E137C" w:rsidP="00C65BE1">
      <w:pPr>
        <w:spacing w:after="0" w:line="240" w:lineRule="auto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6317E7E9" wp14:editId="2728C61D">
                <wp:simplePos x="0" y="0"/>
                <wp:positionH relativeFrom="column">
                  <wp:posOffset>5124</wp:posOffset>
                </wp:positionH>
                <wp:positionV relativeFrom="paragraph">
                  <wp:posOffset>1799656</wp:posOffset>
                </wp:positionV>
                <wp:extent cx="9159765" cy="457200"/>
                <wp:effectExtent l="0" t="0" r="22860" b="1905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59765" cy="457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40EC42E" id="Прямоугольник 24" o:spid="_x0000_s1026" style="position:absolute;margin-left:.4pt;margin-top:141.7pt;width:721.25pt;height:36pt;z-index:251686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" fillcolor="white [3212]" strokecolor="white [3212]" strokeweight="2pt"/>
            </w:pict>
          </mc:Fallback>
        </mc:AlternateContent>
      </w:r>
      <w:r w:rsidR="00C65BE1">
        <w:rPr>
          <w:b/>
          <w:noProof/>
        </w:rPr>
        <w:drawing>
          <wp:inline distT="0" distB="0" distL="0" distR="0" wp14:anchorId="624512A9" wp14:editId="0EE9CC37">
            <wp:extent cx="2974373" cy="2226365"/>
            <wp:effectExtent l="0" t="0" r="0" b="0"/>
            <wp:docPr id="308" name="Рисунок 308" descr="C:\Users\user\Desktop\bnm6VYe8O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bnm6VYe8OYA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586" cy="2245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BE1">
        <w:rPr>
          <w:b/>
          <w:noProof/>
        </w:rPr>
        <w:drawing>
          <wp:inline distT="0" distB="0" distL="0" distR="0" wp14:anchorId="3A4C2642" wp14:editId="1664885F">
            <wp:extent cx="2981739" cy="2231882"/>
            <wp:effectExtent l="0" t="0" r="0" b="0"/>
            <wp:docPr id="309" name="Рисунок 309" descr="C:\Users\user\Desktop\CJVGnxxzO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CJVGnxxzOC8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61" cy="2242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BE1">
        <w:rPr>
          <w:b/>
          <w:noProof/>
        </w:rPr>
        <w:drawing>
          <wp:inline distT="0" distB="0" distL="0" distR="0" wp14:anchorId="29D0688C" wp14:editId="3B479A00">
            <wp:extent cx="3220278" cy="2218949"/>
            <wp:effectExtent l="0" t="0" r="0" b="0"/>
            <wp:docPr id="310" name="Рисунок 310" descr="C:\Users\user\Desktop\LLNxlGOhub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LLNxlGOhubI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228" cy="223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BE1" w:rsidRDefault="00C65BE1" w:rsidP="00C65BE1">
      <w:pPr>
        <w:spacing w:after="0" w:line="240" w:lineRule="auto"/>
        <w:rPr>
          <w:b/>
        </w:rPr>
      </w:pPr>
    </w:p>
    <w:p w:rsidR="00C65BE1" w:rsidRDefault="00C65BE1" w:rsidP="00C65BE1">
      <w:pPr>
        <w:spacing w:after="0" w:line="240" w:lineRule="auto"/>
        <w:rPr>
          <w:b/>
        </w:rPr>
      </w:pPr>
    </w:p>
    <w:p w:rsidR="00C65BE1" w:rsidRDefault="009E137C" w:rsidP="00C65BE1">
      <w:pPr>
        <w:spacing w:after="0" w:line="240" w:lineRule="auto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44EBD55B" wp14:editId="2664D85B">
                <wp:simplePos x="0" y="0"/>
                <wp:positionH relativeFrom="column">
                  <wp:posOffset>5124</wp:posOffset>
                </wp:positionH>
                <wp:positionV relativeFrom="paragraph">
                  <wp:posOffset>1891643</wp:posOffset>
                </wp:positionV>
                <wp:extent cx="9191296" cy="457200"/>
                <wp:effectExtent l="0" t="0" r="10160" b="1905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91296" cy="457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6423D28" id="Прямоугольник 26" o:spid="_x0000_s1026" style="position:absolute;margin-left:.4pt;margin-top:148.95pt;width:723.7pt;height:36pt;z-index:251688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" fillcolor="white [3212]" strokecolor="white [3212]" strokeweight="2pt"/>
            </w:pict>
          </mc:Fallback>
        </mc:AlternateContent>
      </w:r>
      <w:r w:rsidR="00C65BE1">
        <w:rPr>
          <w:b/>
          <w:noProof/>
        </w:rPr>
        <w:drawing>
          <wp:inline distT="0" distB="0" distL="0" distR="0" wp14:anchorId="05CCDBCD" wp14:editId="1F18F88E">
            <wp:extent cx="2981740" cy="2210600"/>
            <wp:effectExtent l="0" t="0" r="0" b="0"/>
            <wp:docPr id="311" name="Рисунок 311" descr="C:\Users\user\Desktop\OzVJ53Kp2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OzVJ53Kp2TA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029" cy="223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BE1">
        <w:rPr>
          <w:b/>
          <w:noProof/>
        </w:rPr>
        <w:drawing>
          <wp:inline distT="0" distB="0" distL="0" distR="0" wp14:anchorId="1C041217" wp14:editId="6336C02A">
            <wp:extent cx="3076893" cy="2221190"/>
            <wp:effectExtent l="0" t="0" r="0" b="0"/>
            <wp:docPr id="312" name="Рисунок 312" descr="C:\Users\user\Desktop\UDsdtDN6bO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UDsdtDN6bOA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918" cy="2255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BE1">
        <w:rPr>
          <w:b/>
          <w:noProof/>
        </w:rPr>
        <w:drawing>
          <wp:inline distT="0" distB="0" distL="0" distR="0" wp14:anchorId="4676F3DC" wp14:editId="5C760846">
            <wp:extent cx="3140765" cy="2253629"/>
            <wp:effectExtent l="0" t="0" r="0" b="0"/>
            <wp:docPr id="313" name="Рисунок 313" descr="C:\Users\user\Desktop\aG2uo9O8I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aG2uo9O8IHI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765" cy="2253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BE1" w:rsidRDefault="00C65BE1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C65BE1" w:rsidRDefault="00C65BE1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C65BE1" w:rsidRDefault="00C65BE1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C65BE1" w:rsidRDefault="00C65BE1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C65BE1" w:rsidRDefault="00C65BE1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C65BE1" w:rsidRDefault="009E137C" w:rsidP="00C65BE1">
      <w:pPr>
        <w:spacing w:after="0" w:line="240" w:lineRule="auto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37285EF7" wp14:editId="22CFF509">
                <wp:simplePos x="0" y="0"/>
                <wp:positionH relativeFrom="column">
                  <wp:posOffset>5124</wp:posOffset>
                </wp:positionH>
                <wp:positionV relativeFrom="paragraph">
                  <wp:posOffset>1918773</wp:posOffset>
                </wp:positionV>
                <wp:extent cx="9017876" cy="457200"/>
                <wp:effectExtent l="0" t="0" r="12065" b="1905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17876" cy="457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C992E93" id="Прямоугольник 21" o:spid="_x0000_s1026" style="position:absolute;margin-left:.4pt;margin-top:151.1pt;width:710.05pt;height:36pt;z-index:251682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" fillcolor="white [3212]" strokecolor="white [3212]" strokeweight="2pt"/>
            </w:pict>
          </mc:Fallback>
        </mc:AlternateContent>
      </w:r>
      <w:r w:rsidR="00C65BE1">
        <w:rPr>
          <w:b/>
          <w:noProof/>
        </w:rPr>
        <w:drawing>
          <wp:inline distT="0" distB="0" distL="0" distR="0" wp14:anchorId="1EF822CD" wp14:editId="305BE5B8">
            <wp:extent cx="2941983" cy="2332585"/>
            <wp:effectExtent l="0" t="0" r="0" b="0"/>
            <wp:docPr id="314" name="Рисунок 314" descr="C:\Users\user\Desktop\O-PKstEfm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O-PKstEfmSs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41983" cy="233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BE1">
        <w:rPr>
          <w:b/>
          <w:noProof/>
        </w:rPr>
        <w:drawing>
          <wp:inline distT="0" distB="0" distL="0" distR="0" wp14:anchorId="5088961D" wp14:editId="22F3C14F">
            <wp:extent cx="3021496" cy="2306868"/>
            <wp:effectExtent l="0" t="0" r="0" b="0"/>
            <wp:docPr id="315" name="Рисунок 315" descr="C:\Users\user\Desktop\ruau88L_gx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ruau88L_gxM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218" cy="2311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BE1">
        <w:rPr>
          <w:b/>
          <w:noProof/>
        </w:rPr>
        <w:drawing>
          <wp:inline distT="0" distB="0" distL="0" distR="0" wp14:anchorId="7C4BC751" wp14:editId="022A638B">
            <wp:extent cx="3061252" cy="2375949"/>
            <wp:effectExtent l="0" t="0" r="0" b="0"/>
            <wp:docPr id="316" name="Рисунок 316" descr="C:\Users\user\Desktop\CQdEJDFQFd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CQdEJDFQFdw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575" cy="237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BE1" w:rsidRDefault="00C65BE1" w:rsidP="00C65BE1">
      <w:pPr>
        <w:spacing w:after="0" w:line="240" w:lineRule="auto"/>
        <w:rPr>
          <w:b/>
          <w:noProof/>
        </w:rPr>
      </w:pPr>
    </w:p>
    <w:p w:rsidR="00C65BE1" w:rsidRDefault="009E137C" w:rsidP="00C65BE1">
      <w:pPr>
        <w:spacing w:after="0" w:line="240" w:lineRule="auto"/>
        <w:rPr>
          <w:b/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2F397B60" wp14:editId="4B3EEE57">
                <wp:simplePos x="0" y="0"/>
                <wp:positionH relativeFrom="column">
                  <wp:posOffset>15240</wp:posOffset>
                </wp:positionH>
                <wp:positionV relativeFrom="paragraph">
                  <wp:posOffset>1841500</wp:posOffset>
                </wp:positionV>
                <wp:extent cx="9017635" cy="457200"/>
                <wp:effectExtent l="0" t="0" r="12065" b="19050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17635" cy="457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2860F8C" id="Прямоугольник 22" o:spid="_x0000_s1026" style="position:absolute;margin-left:1.2pt;margin-top:145pt;width:710.05pt;height:36pt;z-index:251684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" fillcolor="white [3212]" strokecolor="white [3212]" strokeweight="2pt"/>
            </w:pict>
          </mc:Fallback>
        </mc:AlternateContent>
      </w:r>
      <w:r w:rsidR="00C65BE1">
        <w:rPr>
          <w:b/>
          <w:noProof/>
        </w:rPr>
        <w:drawing>
          <wp:inline distT="0" distB="0" distL="0" distR="0" wp14:anchorId="484A4FA1" wp14:editId="65DDAD07">
            <wp:extent cx="2941983" cy="2297974"/>
            <wp:effectExtent l="0" t="0" r="0" b="0"/>
            <wp:docPr id="317" name="Рисунок 317" descr="C:\Users\user\Desktop\jcvPArsOR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jcvPArsORKI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228" cy="231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BE1">
        <w:rPr>
          <w:b/>
          <w:noProof/>
        </w:rPr>
        <w:drawing>
          <wp:inline distT="0" distB="0" distL="0" distR="0" wp14:anchorId="0443C1B5" wp14:editId="366B0044">
            <wp:extent cx="3046995" cy="2288344"/>
            <wp:effectExtent l="0" t="0" r="0" b="0"/>
            <wp:docPr id="318" name="Рисунок 318" descr="C:\Users\user\Desktop\nzyjgLp2P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nzyjgLp2PjA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023" cy="2285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BE1">
        <w:rPr>
          <w:b/>
          <w:noProof/>
        </w:rPr>
        <w:drawing>
          <wp:inline distT="0" distB="0" distL="0" distR="0" wp14:anchorId="41F5FD6E" wp14:editId="15083ECE">
            <wp:extent cx="3045977" cy="2290726"/>
            <wp:effectExtent l="0" t="0" r="0" b="0"/>
            <wp:docPr id="319" name="Рисунок 319" descr="C:\Users\user\Desktop\cmPy7fAB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cmPy7fAB334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763" cy="2292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BE1" w:rsidRDefault="00C65BE1" w:rsidP="00C65BE1">
      <w:pPr>
        <w:spacing w:after="0" w:line="240" w:lineRule="auto"/>
        <w:rPr>
          <w:b/>
          <w:noProof/>
        </w:rPr>
      </w:pPr>
    </w:p>
    <w:p w:rsidR="00C65BE1" w:rsidRDefault="00C65BE1" w:rsidP="00546C0A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101EA2" w:rsidRDefault="00C65BE1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 w:rsidRPr="00101EA2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78E02422" wp14:editId="49D7329F">
            <wp:extent cx="7598979" cy="569923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604757" cy="5703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EA2" w:rsidRDefault="00101EA2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 w:rsidRPr="00101EA2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3A4703C9" wp14:editId="5168FC4D">
            <wp:extent cx="7803931" cy="5852948"/>
            <wp:effectExtent l="0" t="0" r="0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05020" cy="58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EA2" w:rsidRDefault="00101EA2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 w:rsidRPr="00101EA2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1745148E" wp14:editId="50323B04">
            <wp:extent cx="7835462" cy="5876597"/>
            <wp:effectExtent l="0" t="0" r="0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836556" cy="5877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EA2" w:rsidRDefault="00101EA2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 w:rsidRPr="00101EA2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09132325" wp14:editId="3E3803A1">
            <wp:extent cx="7861737" cy="5896303"/>
            <wp:effectExtent l="0" t="0" r="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73635" cy="5905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EA2" w:rsidRDefault="00101EA2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 w:rsidRPr="00101EA2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24D5FA39" wp14:editId="3FED1B92">
            <wp:extent cx="7819696" cy="5864773"/>
            <wp:effectExtent l="0" t="0" r="0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825737" cy="5869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EA2" w:rsidRDefault="00101EA2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 w:rsidRPr="00101EA2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70490B40" wp14:editId="3D418BF6">
            <wp:extent cx="7662041" cy="5746531"/>
            <wp:effectExtent l="0" t="0" r="0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663110" cy="574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EA2" w:rsidRDefault="00101EA2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 w:rsidRPr="00101EA2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1DD2449B" wp14:editId="269EBE8F">
            <wp:extent cx="7709338" cy="5782004"/>
            <wp:effectExtent l="0" t="0" r="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710414" cy="5782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C0A" w:rsidRDefault="00546C0A" w:rsidP="00546C0A">
      <w:pPr>
        <w:spacing w:after="0" w:line="240" w:lineRule="auto"/>
        <w:rPr>
          <w:b/>
        </w:rPr>
      </w:pPr>
    </w:p>
    <w:p w:rsidR="00546C0A" w:rsidRDefault="00546C0A" w:rsidP="00546C0A">
      <w:pPr>
        <w:spacing w:after="0" w:line="240" w:lineRule="auto"/>
        <w:jc w:val="center"/>
        <w:rPr>
          <w:b/>
        </w:rPr>
      </w:pPr>
    </w:p>
    <w:p w:rsidR="00546C0A" w:rsidRDefault="00546C0A" w:rsidP="00546C0A">
      <w:pPr>
        <w:spacing w:after="0" w:line="240" w:lineRule="auto"/>
        <w:jc w:val="center"/>
        <w:rPr>
          <w:b/>
        </w:rPr>
      </w:pPr>
    </w:p>
    <w:p w:rsidR="00546C0A" w:rsidRDefault="00546C0A" w:rsidP="00546C0A">
      <w:pPr>
        <w:spacing w:after="0" w:line="240" w:lineRule="auto"/>
        <w:jc w:val="center"/>
        <w:rPr>
          <w:b/>
        </w:rPr>
      </w:pPr>
    </w:p>
    <w:p w:rsidR="00546C0A" w:rsidRDefault="00546C0A" w:rsidP="00546C0A">
      <w:pPr>
        <w:spacing w:after="0" w:line="240" w:lineRule="auto"/>
        <w:jc w:val="center"/>
        <w:rPr>
          <w:b/>
        </w:rPr>
      </w:pPr>
      <w:r>
        <w:rPr>
          <w:b/>
          <w:noProof/>
        </w:rPr>
        <w:drawing>
          <wp:inline distT="0" distB="0" distL="0" distR="0" wp14:anchorId="76211EDF" wp14:editId="6FAA3DA8">
            <wp:extent cx="4215740" cy="2208810"/>
            <wp:effectExtent l="0" t="0" r="0" b="1270"/>
            <wp:docPr id="320" name="Рисунок 320" descr="C:\Users\user\Desktop\excursion19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excursion19-01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717" cy="220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 wp14:anchorId="710C3E8E" wp14:editId="7DC8B668">
            <wp:extent cx="3856382" cy="2187475"/>
            <wp:effectExtent l="0" t="0" r="0" b="0"/>
            <wp:docPr id="321" name="Рисунок 321" descr="C:\Users\user\Desktop\3583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35830334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274" cy="2198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 wp14:anchorId="180AB87B" wp14:editId="6E541488">
            <wp:extent cx="4215740" cy="2563294"/>
            <wp:effectExtent l="0" t="0" r="0" b="8890"/>
            <wp:docPr id="322" name="Рисунок 322" descr="C:\Users\user\Desktop\a0809ec4cef0db77ae24a1f675ede9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a0809ec4cef0db77ae24a1f675ede9bf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781" cy="2579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 wp14:anchorId="2AA49B0C" wp14:editId="07DCD5BB">
            <wp:extent cx="3859480" cy="2560184"/>
            <wp:effectExtent l="0" t="0" r="8255" b="0"/>
            <wp:docPr id="323" name="Рисунок 323" descr="C:\Users\user\Desktop\837d75b54d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837d75b54d2a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226" cy="2569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C0A" w:rsidRDefault="00546C0A" w:rsidP="00546C0A">
      <w:pPr>
        <w:spacing w:after="0" w:line="240" w:lineRule="auto"/>
        <w:jc w:val="center"/>
        <w:rPr>
          <w:b/>
        </w:rPr>
      </w:pPr>
    </w:p>
    <w:p w:rsidR="00546C0A" w:rsidRDefault="00546C0A" w:rsidP="00546C0A">
      <w:pPr>
        <w:spacing w:after="0" w:line="240" w:lineRule="auto"/>
        <w:jc w:val="center"/>
        <w:rPr>
          <w:b/>
        </w:rPr>
      </w:pPr>
    </w:p>
    <w:p w:rsidR="00546C0A" w:rsidRDefault="00546C0A" w:rsidP="00546C0A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46C0A" w:rsidRDefault="00546C0A" w:rsidP="00546C0A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46C0A" w:rsidRDefault="00546C0A" w:rsidP="00546C0A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46C0A" w:rsidRDefault="00546C0A" w:rsidP="00546C0A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46C0A" w:rsidRDefault="00546C0A" w:rsidP="00546C0A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46C0A" w:rsidRDefault="00546C0A" w:rsidP="00546C0A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546C0A" w:rsidRDefault="00546C0A" w:rsidP="00546C0A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b/>
          <w:noProof/>
        </w:rPr>
        <w:drawing>
          <wp:inline distT="0" distB="0" distL="0" distR="0" wp14:anchorId="4F7FA59E" wp14:editId="6F018FC3">
            <wp:extent cx="3135277" cy="3538330"/>
            <wp:effectExtent l="0" t="0" r="0" b="0"/>
            <wp:docPr id="324" name="Рисунок 324" descr="C:\Users\user\Desktop\iDgQeZpGKM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iDgQeZpGKM0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498" cy="3554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 wp14:anchorId="29F5253A" wp14:editId="3CA1DF70">
            <wp:extent cx="2567184" cy="3515277"/>
            <wp:effectExtent l="0" t="0" r="0" b="0"/>
            <wp:docPr id="325" name="Рисунок 325" descr="C:\Users\user\Desktop\X72lhWWERG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X72lhWWERGQ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599" cy="354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 wp14:anchorId="29059C76" wp14:editId="57502D5D">
            <wp:extent cx="3180522" cy="3523403"/>
            <wp:effectExtent l="0" t="0" r="0" b="0"/>
            <wp:docPr id="326" name="Рисунок 326" descr="C:\Users\user\Desktop\JTh0e_yWGs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JTh0e_yWGsw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943" cy="3517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C0A" w:rsidRDefault="00546C0A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:rsidR="00EF6226" w:rsidRDefault="00EF6226" w:rsidP="00EF6226">
      <w:pPr>
        <w:spacing w:after="0" w:line="240" w:lineRule="auto"/>
        <w:ind w:left="567"/>
        <w:contextualSpacing/>
        <w:rPr>
          <w:rFonts w:ascii="Times New Roman" w:hAnsi="Times New Roman"/>
          <w:sz w:val="28"/>
          <w:szCs w:val="28"/>
        </w:rPr>
      </w:pPr>
    </w:p>
    <w:p w:rsidR="00101EA2" w:rsidRPr="007E61C0" w:rsidRDefault="00101EA2" w:rsidP="007E61C0">
      <w:pPr>
        <w:spacing w:after="0" w:line="240" w:lineRule="auto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  <w:r w:rsidRPr="00101EA2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3189CE34" wp14:editId="0EB86262">
            <wp:extent cx="7993117" cy="5994838"/>
            <wp:effectExtent l="0" t="0" r="0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994232" cy="59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01EA2" w:rsidRPr="007E61C0" w:rsidSect="00670B9F">
      <w:pgSz w:w="16838" w:h="11906" w:orient="landscape"/>
      <w:pgMar w:top="850" w:right="1134" w:bottom="1701" w:left="1134" w:header="709" w:footer="709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ep="1" w:space="709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97527" w:rsidRDefault="00197527" w:rsidP="009D2532">
      <w:pPr>
        <w:spacing w:after="0" w:line="240" w:lineRule="auto"/>
      </w:pPr>
      <w:r>
        <w:separator/>
      </w:r>
    </w:p>
  </w:endnote>
  <w:endnote w:type="continuationSeparator" w:id="0">
    <w:p w:rsidR="00197527" w:rsidRDefault="00197527" w:rsidP="009D25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F1CBC" w:rsidRDefault="00DC2D63">
    <w:pPr>
      <w:pStyle w:val="a5"/>
      <w:jc w:val="right"/>
    </w:pPr>
    <w:r>
      <w:fldChar w:fldCharType="begin"/>
    </w:r>
    <w:r>
      <w:instrText>PAGE   \* MERGEFORMAT</w:instrText>
    </w:r>
    <w:r>
      <w:fldChar w:fldCharType="separate"/>
    </w:r>
    <w:r w:rsidR="00E764DA">
      <w:rPr>
        <w:noProof/>
      </w:rPr>
      <w:t>49</w:t>
    </w:r>
    <w:r>
      <w:rPr>
        <w:noProof/>
      </w:rPr>
      <w:fldChar w:fldCharType="end"/>
    </w:r>
  </w:p>
  <w:p w:rsidR="006F1CBC" w:rsidRDefault="006F1CBC" w:rsidP="00C3465A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97527" w:rsidRDefault="00197527" w:rsidP="009D2532">
      <w:pPr>
        <w:spacing w:after="0" w:line="240" w:lineRule="auto"/>
      </w:pPr>
      <w:r>
        <w:separator/>
      </w:r>
    </w:p>
  </w:footnote>
  <w:footnote w:type="continuationSeparator" w:id="0">
    <w:p w:rsidR="00197527" w:rsidRDefault="00197527" w:rsidP="009D25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F1CBC" w:rsidRPr="006F1CBC" w:rsidRDefault="006F1CBC">
    <w:pPr>
      <w:pStyle w:val="a3"/>
      <w:rPr>
        <w:rFonts w:ascii="Times New Roman" w:hAnsi="Times New Roman"/>
      </w:rPr>
    </w:pPr>
    <w:r w:rsidRPr="006F1CBC">
      <w:rPr>
        <w:rFonts w:ascii="Times New Roman" w:hAnsi="Times New Roman"/>
      </w:rPr>
      <w:t>ПРИЛОЖЕНИЕ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F1CBC" w:rsidRPr="009D2532" w:rsidRDefault="006F1CBC" w:rsidP="009D2532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78B434A"/>
    <w:multiLevelType w:val="hybridMultilevel"/>
    <w:tmpl w:val="C7188B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88F2813"/>
    <w:multiLevelType w:val="hybridMultilevel"/>
    <w:tmpl w:val="57CC90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attachedTemplate r:id="rId1"/>
  <w:defaultTabStop w:val="720"/>
  <w:drawingGridHorizontalSpacing w:val="11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689B"/>
    <w:rsid w:val="00012F7B"/>
    <w:rsid w:val="00014086"/>
    <w:rsid w:val="00037C49"/>
    <w:rsid w:val="0004440E"/>
    <w:rsid w:val="00067395"/>
    <w:rsid w:val="00090C87"/>
    <w:rsid w:val="000A6EDC"/>
    <w:rsid w:val="000C5237"/>
    <w:rsid w:val="000D063D"/>
    <w:rsid w:val="000D1555"/>
    <w:rsid w:val="00101EA2"/>
    <w:rsid w:val="001177C4"/>
    <w:rsid w:val="0016104C"/>
    <w:rsid w:val="00197527"/>
    <w:rsid w:val="0020001D"/>
    <w:rsid w:val="00227C78"/>
    <w:rsid w:val="002418B3"/>
    <w:rsid w:val="00241C9B"/>
    <w:rsid w:val="002640DE"/>
    <w:rsid w:val="002726A4"/>
    <w:rsid w:val="002A1F87"/>
    <w:rsid w:val="002B5129"/>
    <w:rsid w:val="002E04D4"/>
    <w:rsid w:val="002F37DB"/>
    <w:rsid w:val="00303EDD"/>
    <w:rsid w:val="00304D92"/>
    <w:rsid w:val="003273D6"/>
    <w:rsid w:val="0040567B"/>
    <w:rsid w:val="0044411E"/>
    <w:rsid w:val="00447506"/>
    <w:rsid w:val="00474316"/>
    <w:rsid w:val="004D0781"/>
    <w:rsid w:val="004E782E"/>
    <w:rsid w:val="005250E8"/>
    <w:rsid w:val="00546C0A"/>
    <w:rsid w:val="005553DA"/>
    <w:rsid w:val="00556FBA"/>
    <w:rsid w:val="0055784A"/>
    <w:rsid w:val="005A1D4C"/>
    <w:rsid w:val="00605DB6"/>
    <w:rsid w:val="00662620"/>
    <w:rsid w:val="00670B9F"/>
    <w:rsid w:val="006A110E"/>
    <w:rsid w:val="006E6DA7"/>
    <w:rsid w:val="006E7EB7"/>
    <w:rsid w:val="006F1CBC"/>
    <w:rsid w:val="00704EF5"/>
    <w:rsid w:val="00773FA2"/>
    <w:rsid w:val="007964F7"/>
    <w:rsid w:val="007D5326"/>
    <w:rsid w:val="007E61C0"/>
    <w:rsid w:val="007F022E"/>
    <w:rsid w:val="007F1D07"/>
    <w:rsid w:val="007F4055"/>
    <w:rsid w:val="007F599F"/>
    <w:rsid w:val="0080344D"/>
    <w:rsid w:val="00806121"/>
    <w:rsid w:val="00825EE7"/>
    <w:rsid w:val="00875854"/>
    <w:rsid w:val="0087681D"/>
    <w:rsid w:val="0089346E"/>
    <w:rsid w:val="008A3630"/>
    <w:rsid w:val="0090288F"/>
    <w:rsid w:val="009A3F6E"/>
    <w:rsid w:val="009A689B"/>
    <w:rsid w:val="009B2CB3"/>
    <w:rsid w:val="009B68B8"/>
    <w:rsid w:val="009D2532"/>
    <w:rsid w:val="009D5A68"/>
    <w:rsid w:val="009E137C"/>
    <w:rsid w:val="00A207BD"/>
    <w:rsid w:val="00A322DD"/>
    <w:rsid w:val="00A44790"/>
    <w:rsid w:val="00B100D0"/>
    <w:rsid w:val="00B27139"/>
    <w:rsid w:val="00B27BEA"/>
    <w:rsid w:val="00B5779D"/>
    <w:rsid w:val="00B60F4F"/>
    <w:rsid w:val="00B71EEB"/>
    <w:rsid w:val="00B83B7F"/>
    <w:rsid w:val="00B84467"/>
    <w:rsid w:val="00BC5DAF"/>
    <w:rsid w:val="00BD1CBD"/>
    <w:rsid w:val="00BF143B"/>
    <w:rsid w:val="00C21629"/>
    <w:rsid w:val="00C23CA9"/>
    <w:rsid w:val="00C3465A"/>
    <w:rsid w:val="00C40719"/>
    <w:rsid w:val="00C60373"/>
    <w:rsid w:val="00C65BE1"/>
    <w:rsid w:val="00C73E92"/>
    <w:rsid w:val="00CB3620"/>
    <w:rsid w:val="00CD4672"/>
    <w:rsid w:val="00D42026"/>
    <w:rsid w:val="00D55E92"/>
    <w:rsid w:val="00D65FB0"/>
    <w:rsid w:val="00D72897"/>
    <w:rsid w:val="00DB021E"/>
    <w:rsid w:val="00DC19B4"/>
    <w:rsid w:val="00DC2D63"/>
    <w:rsid w:val="00DC4AF3"/>
    <w:rsid w:val="00DE3BC0"/>
    <w:rsid w:val="00E0406F"/>
    <w:rsid w:val="00E122AE"/>
    <w:rsid w:val="00E67FA3"/>
    <w:rsid w:val="00E764DA"/>
    <w:rsid w:val="00E8004B"/>
    <w:rsid w:val="00EB5E63"/>
    <w:rsid w:val="00EC5522"/>
    <w:rsid w:val="00ED12EE"/>
    <w:rsid w:val="00EE28AD"/>
    <w:rsid w:val="00EF11CA"/>
    <w:rsid w:val="00EF434A"/>
    <w:rsid w:val="00EF6226"/>
    <w:rsid w:val="00F001A1"/>
    <w:rsid w:val="00F1662A"/>
    <w:rsid w:val="00F21E99"/>
    <w:rsid w:val="00F25193"/>
    <w:rsid w:val="00F354E6"/>
    <w:rsid w:val="00F454C9"/>
    <w:rsid w:val="00F87592"/>
    <w:rsid w:val="00FA0B41"/>
    <w:rsid w:val="00FA2D3B"/>
    <w:rsid w:val="00FD0A28"/>
    <w:rsid w:val="00FD36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43676F01"/>
  <w15:docId w15:val="{F16A5676-367C-4926-AB3C-6563DFD048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0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9346E"/>
    <w:pPr>
      <w:spacing w:after="160" w:line="259" w:lineRule="auto"/>
    </w:pPr>
    <w:rPr>
      <w:sz w:val="22"/>
      <w:szCs w:val="22"/>
    </w:rPr>
  </w:style>
  <w:style w:type="paragraph" w:styleId="1">
    <w:name w:val="heading 1"/>
    <w:basedOn w:val="a"/>
    <w:link w:val="10"/>
    <w:uiPriority w:val="9"/>
    <w:qFormat/>
    <w:rsid w:val="00012F7B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670B9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D2532"/>
    <w:pPr>
      <w:tabs>
        <w:tab w:val="center" w:pos="4677"/>
        <w:tab w:val="right" w:pos="9355"/>
      </w:tabs>
      <w:spacing w:after="0" w:line="240" w:lineRule="auto"/>
    </w:pPr>
    <w:rPr>
      <w:rFonts w:eastAsia="Calibri"/>
      <w:sz w:val="20"/>
      <w:szCs w:val="20"/>
      <w:lang w:eastAsia="en-US"/>
    </w:rPr>
  </w:style>
  <w:style w:type="character" w:customStyle="1" w:styleId="a4">
    <w:name w:val="Верхний колонтитул Знак"/>
    <w:link w:val="a3"/>
    <w:uiPriority w:val="99"/>
    <w:rsid w:val="009D2532"/>
    <w:rPr>
      <w:rFonts w:eastAsia="Calibri"/>
      <w:lang w:eastAsia="en-US"/>
    </w:rPr>
  </w:style>
  <w:style w:type="paragraph" w:styleId="a5">
    <w:name w:val="footer"/>
    <w:basedOn w:val="a"/>
    <w:link w:val="a6"/>
    <w:uiPriority w:val="99"/>
    <w:unhideWhenUsed/>
    <w:rsid w:val="009D2532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9D2532"/>
  </w:style>
  <w:style w:type="character" w:styleId="a7">
    <w:name w:val="Hyperlink"/>
    <w:uiPriority w:val="99"/>
    <w:unhideWhenUsed/>
    <w:rsid w:val="009D2532"/>
    <w:rPr>
      <w:strike w:val="0"/>
      <w:dstrike w:val="0"/>
      <w:color w:val="282828"/>
      <w:u w:val="none"/>
      <w:effect w:val="none"/>
    </w:rPr>
  </w:style>
  <w:style w:type="character" w:customStyle="1" w:styleId="10">
    <w:name w:val="Заголовок 1 Знак"/>
    <w:basedOn w:val="a0"/>
    <w:link w:val="1"/>
    <w:uiPriority w:val="9"/>
    <w:rsid w:val="00012F7B"/>
    <w:rPr>
      <w:rFonts w:ascii="Times New Roman" w:hAnsi="Times New Roman"/>
      <w:b/>
      <w:bCs/>
      <w:kern w:val="36"/>
      <w:sz w:val="48"/>
      <w:szCs w:val="48"/>
    </w:rPr>
  </w:style>
  <w:style w:type="paragraph" w:styleId="a8">
    <w:name w:val="Balloon Text"/>
    <w:basedOn w:val="a"/>
    <w:link w:val="a9"/>
    <w:uiPriority w:val="99"/>
    <w:semiHidden/>
    <w:unhideWhenUsed/>
    <w:rsid w:val="00EC55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C5522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unhideWhenUsed/>
    <w:rsid w:val="00EC552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b">
    <w:name w:val="List Paragraph"/>
    <w:basedOn w:val="a"/>
    <w:uiPriority w:val="34"/>
    <w:qFormat/>
    <w:rsid w:val="002640DE"/>
    <w:pPr>
      <w:ind w:left="720"/>
      <w:contextualSpacing/>
    </w:pPr>
  </w:style>
  <w:style w:type="paragraph" w:styleId="ac">
    <w:name w:val="No Spacing"/>
    <w:uiPriority w:val="1"/>
    <w:qFormat/>
    <w:rsid w:val="00BC5DAF"/>
    <w:rPr>
      <w:sz w:val="22"/>
      <w:szCs w:val="22"/>
    </w:rPr>
  </w:style>
  <w:style w:type="character" w:customStyle="1" w:styleId="20">
    <w:name w:val="Заголовок 2 Знак"/>
    <w:basedOn w:val="a0"/>
    <w:link w:val="2"/>
    <w:uiPriority w:val="9"/>
    <w:rsid w:val="00670B9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21">
    <w:name w:val="Основной текст (2)_"/>
    <w:basedOn w:val="a0"/>
    <w:link w:val="22"/>
    <w:rsid w:val="00F1662A"/>
    <w:rPr>
      <w:rFonts w:ascii="Times New Roman" w:hAnsi="Times New Roman"/>
      <w:b/>
      <w:bCs/>
      <w:sz w:val="28"/>
      <w:szCs w:val="28"/>
      <w:shd w:val="clear" w:color="auto" w:fill="FFFFFF"/>
    </w:rPr>
  </w:style>
  <w:style w:type="character" w:customStyle="1" w:styleId="3">
    <w:name w:val="Оглавление 3 Знак"/>
    <w:basedOn w:val="a0"/>
    <w:link w:val="30"/>
    <w:rsid w:val="00F1662A"/>
    <w:rPr>
      <w:rFonts w:ascii="Times New Roman" w:hAnsi="Times New Roman"/>
      <w:sz w:val="28"/>
      <w:szCs w:val="28"/>
      <w:shd w:val="clear" w:color="auto" w:fill="FFFFFF"/>
    </w:rPr>
  </w:style>
  <w:style w:type="paragraph" w:customStyle="1" w:styleId="22">
    <w:name w:val="Основной текст (2)2"/>
    <w:basedOn w:val="a"/>
    <w:link w:val="21"/>
    <w:rsid w:val="00F1662A"/>
    <w:pPr>
      <w:widowControl w:val="0"/>
      <w:shd w:val="clear" w:color="auto" w:fill="FFFFFF"/>
      <w:spacing w:after="720" w:line="0" w:lineRule="atLeast"/>
    </w:pPr>
    <w:rPr>
      <w:rFonts w:ascii="Times New Roman" w:hAnsi="Times New Roman"/>
      <w:b/>
      <w:bCs/>
      <w:sz w:val="28"/>
      <w:szCs w:val="28"/>
    </w:rPr>
  </w:style>
  <w:style w:type="paragraph" w:styleId="30">
    <w:name w:val="toc 3"/>
    <w:basedOn w:val="a"/>
    <w:link w:val="3"/>
    <w:autoRedefine/>
    <w:rsid w:val="00F1662A"/>
    <w:pPr>
      <w:widowControl w:val="0"/>
      <w:shd w:val="clear" w:color="auto" w:fill="FFFFFF"/>
      <w:spacing w:before="720" w:after="0" w:line="322" w:lineRule="exact"/>
      <w:jc w:val="both"/>
    </w:pPr>
    <w:rPr>
      <w:rFonts w:ascii="Times New Roman" w:hAnsi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7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36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1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0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42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02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36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03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59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15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92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33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17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2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670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2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220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78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38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3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44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14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94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838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01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547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78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1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43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77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78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20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19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933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002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07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559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57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57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38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298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11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627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480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20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77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24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46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985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04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34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247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69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43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949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112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734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80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74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914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541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4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82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281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197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057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6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98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909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92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42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47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11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51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024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65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839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9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799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24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980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597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111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36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55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388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92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37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43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88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8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747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9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320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6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0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94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80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351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21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017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97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90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3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717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19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673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403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122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874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37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315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12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74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969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475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21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656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39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787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286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1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080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235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68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639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299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32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269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80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10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76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21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11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59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0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24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770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151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583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03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50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405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719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101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87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73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69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77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013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108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57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50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90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89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11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image" Target="media/image16.jpeg"/><Relationship Id="rId39" Type="http://schemas.openxmlformats.org/officeDocument/2006/relationships/image" Target="media/image26.jpeg"/><Relationship Id="rId21" Type="http://schemas.openxmlformats.org/officeDocument/2006/relationships/header" Target="header2.xml"/><Relationship Id="rId34" Type="http://schemas.openxmlformats.org/officeDocument/2006/relationships/hyperlink" Target="http://stalinburg.ru" TargetMode="External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image" Target="media/image63.png"/><Relationship Id="rId84" Type="http://schemas.openxmlformats.org/officeDocument/2006/relationships/image" Target="media/image71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9" Type="http://schemas.openxmlformats.org/officeDocument/2006/relationships/image" Target="media/image19.jpeg"/><Relationship Id="rId11" Type="http://schemas.openxmlformats.org/officeDocument/2006/relationships/image" Target="media/image4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png"/><Relationship Id="rId79" Type="http://schemas.openxmlformats.org/officeDocument/2006/relationships/image" Target="media/image66.jpe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82" Type="http://schemas.openxmlformats.org/officeDocument/2006/relationships/image" Target="media/image69.jpe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hyperlink" Target="https://www.ozon.ru/person/1384793/" TargetMode="External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png"/><Relationship Id="rId8" Type="http://schemas.openxmlformats.org/officeDocument/2006/relationships/image" Target="media/image1.jpeg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80" Type="http://schemas.openxmlformats.org/officeDocument/2006/relationships/image" Target="media/image67.jpeg"/><Relationship Id="rId85" Type="http://schemas.openxmlformats.org/officeDocument/2006/relationships/image" Target="media/image72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11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png"/><Relationship Id="rId83" Type="http://schemas.openxmlformats.org/officeDocument/2006/relationships/image" Target="media/image70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hyperlink" Target="http://zavtra.ru/blogs/authors/4940" TargetMode="External"/><Relationship Id="rId49" Type="http://schemas.openxmlformats.org/officeDocument/2006/relationships/image" Target="media/image36.png"/><Relationship Id="rId57" Type="http://schemas.openxmlformats.org/officeDocument/2006/relationships/image" Target="media/image44.jpeg"/><Relationship Id="rId10" Type="http://schemas.openxmlformats.org/officeDocument/2006/relationships/image" Target="media/image3.jpeg"/><Relationship Id="rId31" Type="http://schemas.openxmlformats.org/officeDocument/2006/relationships/image" Target="media/image21.jpeg"/><Relationship Id="rId44" Type="http://schemas.openxmlformats.org/officeDocument/2006/relationships/image" Target="media/image31.jpeg"/><Relationship Id="rId52" Type="http://schemas.openxmlformats.org/officeDocument/2006/relationships/image" Target="media/image39.pn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image" Target="media/image68.jpeg"/><Relationship Id="rId86" Type="http://schemas.openxmlformats.org/officeDocument/2006/relationships/image" Target="media/image7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E:\&#1088;&#1072;&#1073;&#1086;&#1090;&#1072;%20&#1040;&#1083;&#1077;&#1085;&#1072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8485EE-CD3B-4E81-817F-A32B4EB3A2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работа Алена</Template>
  <TotalTime>72</TotalTime>
  <Pages>50</Pages>
  <Words>2966</Words>
  <Characters>16911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19838</CharactersWithSpaces>
  <SharedDoc>false</SharedDoc>
  <HLinks>
    <vt:vector size="6" baseType="variant">
      <vt:variant>
        <vt:i4>1769503</vt:i4>
      </vt:variant>
      <vt:variant>
        <vt:i4>0</vt:i4>
      </vt:variant>
      <vt:variant>
        <vt:i4>0</vt:i4>
      </vt:variant>
      <vt:variant>
        <vt:i4>5</vt:i4>
      </vt:variant>
      <vt:variant>
        <vt:lpwstr>http://stalinburg.ru/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Penzurova</dc:creator>
  <cp:lastModifiedBy>Primarch Miller</cp:lastModifiedBy>
  <cp:revision>12</cp:revision>
  <dcterms:created xsi:type="dcterms:W3CDTF">2018-01-22T18:33:00Z</dcterms:created>
  <dcterms:modified xsi:type="dcterms:W3CDTF">2023-07-03T06:32:00Z</dcterms:modified>
</cp:coreProperties>
</file>