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8B3" w:rsidRPr="005244B5" w:rsidRDefault="00A708B3" w:rsidP="00924596">
      <w:pPr>
        <w:jc w:val="center"/>
        <w:rPr>
          <w:b/>
          <w:sz w:val="24"/>
          <w:szCs w:val="24"/>
        </w:rPr>
      </w:pPr>
      <w:r w:rsidRPr="005244B5">
        <w:rPr>
          <w:b/>
          <w:sz w:val="24"/>
          <w:szCs w:val="24"/>
        </w:rPr>
        <w:t>Общее организационное родительское собрание в младших группах детского сада                     «Основы формирования партнерских отношений между семьей и детским садом»</w:t>
      </w:r>
    </w:p>
    <w:p w:rsidR="00A708B3" w:rsidRPr="001D2D48" w:rsidRDefault="00A708B3" w:rsidP="005244B5">
      <w:r>
        <w:rPr>
          <w:b/>
        </w:rPr>
        <w:t xml:space="preserve">                                                                                                               </w:t>
      </w:r>
    </w:p>
    <w:p w:rsidR="00A708B3" w:rsidRDefault="00A708B3" w:rsidP="005244B5">
      <w:pPr>
        <w:jc w:val="both"/>
        <w:rPr>
          <w:b/>
        </w:rPr>
      </w:pPr>
      <w:r>
        <w:rPr>
          <w:b/>
        </w:rPr>
        <w:t xml:space="preserve">      Цель собрания:  </w:t>
      </w:r>
    </w:p>
    <w:p w:rsidR="00A708B3" w:rsidRPr="003D46B4" w:rsidRDefault="00A708B3" w:rsidP="005244B5">
      <w:pPr>
        <w:jc w:val="both"/>
      </w:pPr>
      <w:r>
        <w:rPr>
          <w:b/>
        </w:rPr>
        <w:t xml:space="preserve">    </w:t>
      </w:r>
      <w:r w:rsidRPr="003D46B4">
        <w:t xml:space="preserve">- Создание основы для партнерства семьи и детского сада.                                                                                                                                                     </w:t>
      </w:r>
    </w:p>
    <w:p w:rsidR="00A708B3" w:rsidRDefault="00A708B3" w:rsidP="005244B5">
      <w:pPr>
        <w:jc w:val="both"/>
        <w:rPr>
          <w:b/>
        </w:rPr>
      </w:pPr>
      <w:r>
        <w:rPr>
          <w:b/>
        </w:rPr>
        <w:t xml:space="preserve">     Задачи собрания:</w:t>
      </w:r>
    </w:p>
    <w:p w:rsidR="00A708B3" w:rsidRPr="003D46B4" w:rsidRDefault="00A708B3" w:rsidP="005244B5">
      <w:pPr>
        <w:jc w:val="both"/>
      </w:pPr>
      <w:r w:rsidRPr="003D46B4">
        <w:t xml:space="preserve">    - Установление доверительных отношений между педагогами и родителями. Формирование           настроя на сотрудничество.</w:t>
      </w:r>
    </w:p>
    <w:p w:rsidR="00A708B3" w:rsidRPr="003D46B4" w:rsidRDefault="00A708B3" w:rsidP="005244B5">
      <w:pPr>
        <w:jc w:val="both"/>
      </w:pPr>
      <w:r w:rsidRPr="003D46B4">
        <w:t xml:space="preserve">    - Снижение тревожности родителей.</w:t>
      </w:r>
    </w:p>
    <w:p w:rsidR="00A708B3" w:rsidRDefault="00A708B3" w:rsidP="005244B5">
      <w:pPr>
        <w:jc w:val="both"/>
      </w:pPr>
      <w:r w:rsidRPr="003D46B4">
        <w:t xml:space="preserve">    - Информирование родителей  о важности правил в жизни ребенка  и  ключевых правилах, поддерживаемых в группе детского сада.</w:t>
      </w:r>
    </w:p>
    <w:p w:rsidR="00A708B3" w:rsidRDefault="00A708B3" w:rsidP="005244B5">
      <w:pPr>
        <w:jc w:val="both"/>
      </w:pPr>
      <w:r>
        <w:t xml:space="preserve">       Участники собрания: родители детей младших групп и их воспитатели.</w:t>
      </w:r>
    </w:p>
    <w:p w:rsidR="00A708B3" w:rsidRPr="008649B3" w:rsidRDefault="00A708B3" w:rsidP="005244B5">
      <w:pPr>
        <w:jc w:val="both"/>
        <w:rPr>
          <w:b/>
        </w:rPr>
      </w:pPr>
      <w:r>
        <w:t xml:space="preserve">       </w:t>
      </w:r>
      <w:r w:rsidRPr="008649B3">
        <w:rPr>
          <w:b/>
        </w:rPr>
        <w:t>Ход собрания.</w:t>
      </w:r>
    </w:p>
    <w:p w:rsidR="00A708B3" w:rsidRPr="003D46B4" w:rsidRDefault="00A708B3" w:rsidP="005244B5">
      <w:pPr>
        <w:jc w:val="both"/>
      </w:pPr>
      <w:r>
        <w:rPr>
          <w:b/>
        </w:rPr>
        <w:t xml:space="preserve">       </w:t>
      </w:r>
      <w:r w:rsidRPr="003D46B4">
        <w:t xml:space="preserve">Добрый день, дорогие родители! Добро пожаловать в наш маленький мир детства! </w:t>
      </w:r>
    </w:p>
    <w:p w:rsidR="00A708B3" w:rsidRDefault="00A708B3" w:rsidP="005244B5">
      <w:pPr>
        <w:jc w:val="both"/>
      </w:pPr>
      <w:r>
        <w:t xml:space="preserve">       Вот и наступил тот волнительный момент, когда из уютной бухты, где все знакомо и понятно, вы отправляете своего ребенка в первое в его жизни  самостоятельное путешествие. Что вы чувствуете?   Да, чувства могут быть разными  и с ними бывает сложнее справиться,  чем со всеми капризами своего ребенка. Самое главное сейчас – ваше спокойствие, ваше внутреннее состояние уверенности в том, что все хорошо. Ведь ваше состояние передается ему как по проводам. Если вы идете в детский сад с легким сердцем, если доверяете нам, то  и ребенок чувствует себя хорошо. А если ему хорошо, то он тратит свои силы не на слезы и переживания, а на развитие. </w:t>
      </w:r>
    </w:p>
    <w:p w:rsidR="00A708B3" w:rsidRDefault="00A708B3" w:rsidP="005244B5">
      <w:pPr>
        <w:jc w:val="both"/>
      </w:pPr>
      <w:r>
        <w:t xml:space="preserve">      Мы все хотим, чтобы  детям  в детском саду было хорошо. И сегодня мы приглашаем вас начать разговор о том, что мы с вами можем сделать вместе, чтобы детям было хорошо.</w:t>
      </w:r>
      <w:r w:rsidRPr="000543E0">
        <w:t xml:space="preserve"> </w:t>
      </w:r>
      <w:r>
        <w:t xml:space="preserve">О том, что мы с вами можем сделать, чтобы начало этого пути и для ребенка и для вас было добрым, понятным и безопасным. </w:t>
      </w:r>
    </w:p>
    <w:p w:rsidR="00A708B3" w:rsidRDefault="00A708B3" w:rsidP="005244B5">
      <w:pPr>
        <w:jc w:val="both"/>
      </w:pPr>
      <w:r>
        <w:t xml:space="preserve">     Ключевая фигура на всем этом пути – ребенок. Давайте посмотрим, как ребенок проходит этот путь.  </w:t>
      </w:r>
    </w:p>
    <w:p w:rsidR="00A708B3" w:rsidRPr="008649B3" w:rsidRDefault="00A708B3" w:rsidP="005244B5">
      <w:pPr>
        <w:jc w:val="both"/>
        <w:rPr>
          <w:b/>
        </w:rPr>
      </w:pPr>
      <w:r>
        <w:t xml:space="preserve">     </w:t>
      </w:r>
      <w:r w:rsidRPr="008649B3">
        <w:rPr>
          <w:b/>
        </w:rPr>
        <w:t xml:space="preserve">Упр. «Сотрудничество». </w:t>
      </w:r>
    </w:p>
    <w:p w:rsidR="00A708B3" w:rsidRDefault="00A708B3" w:rsidP="005244B5">
      <w:pPr>
        <w:jc w:val="both"/>
      </w:pPr>
      <w:r>
        <w:t xml:space="preserve">     Я предлагаю сейчас на примере небольшого упражнения увидеть как теперь, после поступления в детский сад выглядит путь ребенка. Если раньше для ребенка самыми значимыми людьми были родители, то теперь у ребенка появляются еще значимые люди – его воспитатели. </w:t>
      </w:r>
    </w:p>
    <w:p w:rsidR="00A708B3" w:rsidRDefault="00A708B3" w:rsidP="005244B5">
      <w:pPr>
        <w:jc w:val="both"/>
      </w:pPr>
      <w:r>
        <w:t xml:space="preserve">     Я приглашаю сюда выйти трех желающих – один сыграет роль ребенка, другой родителя и третий – воспитателя. Задача ребенка – просто идти. Сначала ему в движении будет помогать родитель, поддерживая его за одну ногу («Ребенок» и «родитель» начинают движение. После того, как они останавливаются,  «ребенка» просят рассказать было ли ему комфортно). Далее, к родителю подключается воспитатель. Теперь предлагается пройти всем вместе.  В процессе движения одну ногу поддерживает родитель, а другую воспитатель. Их задача поддерживать ноги согласованно (После завершения движения  «ребенку» повторно задается вопрос о том, насколько ему было удобно идти теперь). </w:t>
      </w:r>
    </w:p>
    <w:p w:rsidR="00A708B3" w:rsidRDefault="00A708B3" w:rsidP="005244B5">
      <w:pPr>
        <w:jc w:val="both"/>
      </w:pPr>
      <w:r>
        <w:t xml:space="preserve">         На примере этого упражнения мы увидели, что при  согласованной поддержке воспитателя и родителя ребенку идти удобнее и легче. Поэтому одно из самых важных и необходимых условий благополучия ребенка – согласованность действий воспитателя и родителя. Когда мы с вами договариваемся, слышим  друг друга и совместно находим лучшее и полезное для ребенка. Единые подходы и правила, требования к ребенку создают необходимые условия для его благополучия.</w:t>
      </w:r>
    </w:p>
    <w:p w:rsidR="00A708B3" w:rsidRPr="00B1031E" w:rsidRDefault="00A708B3" w:rsidP="005244B5">
      <w:pPr>
        <w:jc w:val="both"/>
        <w:rPr>
          <w:b/>
        </w:rPr>
      </w:pPr>
      <w:r w:rsidRPr="00B1031E">
        <w:rPr>
          <w:b/>
        </w:rPr>
        <w:t xml:space="preserve">     Мозговой штурм «Правила группы».</w:t>
      </w:r>
    </w:p>
    <w:p w:rsidR="00A708B3" w:rsidRDefault="00A708B3" w:rsidP="005244B5">
      <w:pPr>
        <w:jc w:val="both"/>
      </w:pPr>
      <w:r>
        <w:t xml:space="preserve">     Привычный уклад жизни при поступлении ребенка в детский сад меняется. И первое с чем приходиться сталкиваться в такой ситуации – это правила, некоторые из которых могут казаться странными и непонятными, особенно вначале.  Было такое ощущение у кого-то? Может возникнуть ощущение - зачем все это? Ведь это всего лишь детский сад и зачем так много придавать значения правилам. Но вот в чем дело, ребенку, где бы он не находился, нужны ориентиры, опоры. Психика ребенка еще не готова к самостоятельному анализу и поиску лучшего варианта действий.  Когда есть правила и привычный порядок, ребенку не приходиться каждый раз заново решать «Что делать» и растрачивать впустую большое количество внутренних ресурсов. И мозг ребенка может направить энергию на развитие - на учебу, на творчество, на общение. Правила делают жизнь ребенка  понятной, предсказуемой, стабильной, а значит – безопасной. Они организуют и облегчают жизнь ребенка. Дети, которых не приучают к правилам живут в состоянии постоянной фоновой тревоги, им сложнее адаптироваться к новым условиям, у них часто возникают трудности в выстраивании продуктивных отношений с окружающими, они достигают меньше успехов чем могли бы при своих возможностях. Потому что их энергия распределяется не рационально. Важно помнить – правила нужны не для того, чтобы подавить ребенка, а чтобы дать ему опору для развития.</w:t>
      </w:r>
    </w:p>
    <w:p w:rsidR="00A708B3" w:rsidRDefault="00A708B3" w:rsidP="005244B5">
      <w:pPr>
        <w:jc w:val="both"/>
      </w:pPr>
      <w:r>
        <w:t xml:space="preserve">       А какие же правила важны для ребенка в детском саду? Давайте попробуем разобраться вместе. Проведем небольшой мозговой штурм в режиме сотрудничества. С вами рядом ваши воспитатели – ваши капитаны. Сейчас они помогут обозначить необходимые, наиболее важные правила в детском саду. Но мы с вами помним, что мы ведем ребенка согласованно. Вы вместе обсудите эти правила и определите, какими действиями вы – родители можете поддержать ребенка, чтобы он быстрее это правило освоил и успешно применял. Так как правила усваиваются ребенком постепенно, выделите сначала первостепенные, особенно важные на начальном этапе 3-5 правил, а дальше пусть будут те правила, к освоению которых вы приступите после того, как эти первостепенные будут освоены. Так как первоначальный уровень и темп освоения у всех будет разный, пусть в списке будут не только первостепенные правила, но и для дальнейшего освоения (Родители  под руководством своих воспитателей приступают к совместной работе.  Записывают основные правила, необходимые для соблюдения детьми в группе детского сада и  действия родителей для поддержания усвоения этих правил. Выделяется время для выполнения данного задания - 15-20 минут. После завершения работы результаты можно озвучить). </w:t>
      </w:r>
    </w:p>
    <w:p w:rsidR="00A708B3" w:rsidRPr="00765DC6" w:rsidRDefault="00A708B3" w:rsidP="005244B5">
      <w:pPr>
        <w:jc w:val="both"/>
        <w:rPr>
          <w:b/>
        </w:rPr>
      </w:pPr>
      <w:r>
        <w:t xml:space="preserve">       </w:t>
      </w:r>
      <w:r w:rsidRPr="00765DC6">
        <w:rPr>
          <w:b/>
        </w:rPr>
        <w:t>Завершение собрания.</w:t>
      </w:r>
    </w:p>
    <w:p w:rsidR="00A708B3" w:rsidRDefault="00A708B3" w:rsidP="005244B5">
      <w:pPr>
        <w:jc w:val="both"/>
      </w:pPr>
      <w:r>
        <w:t xml:space="preserve">       Сегодня мы с вами поговорили о том, что сотрудничество, правила и ваше спокойствие – это три кита на которых сейчас начинается строительство благополучия ребенка в детском саду. И  создать условия для благополучного развития ребенка мы с вами можем только вместе.</w:t>
      </w:r>
    </w:p>
    <w:p w:rsidR="00A708B3" w:rsidRDefault="00A708B3" w:rsidP="005244B5">
      <w:pPr>
        <w:jc w:val="both"/>
      </w:pPr>
    </w:p>
    <w:p w:rsidR="00A708B3" w:rsidRDefault="00A708B3" w:rsidP="005244B5">
      <w:pPr>
        <w:jc w:val="both"/>
      </w:pPr>
    </w:p>
    <w:sectPr w:rsidR="00A708B3" w:rsidSect="00A33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1663"/>
    <w:rsid w:val="00005D1B"/>
    <w:rsid w:val="00035688"/>
    <w:rsid w:val="000534AC"/>
    <w:rsid w:val="000543E0"/>
    <w:rsid w:val="000E0BDC"/>
    <w:rsid w:val="000E19DD"/>
    <w:rsid w:val="000E58F7"/>
    <w:rsid w:val="001D2D48"/>
    <w:rsid w:val="001E4534"/>
    <w:rsid w:val="002658EF"/>
    <w:rsid w:val="002B44B7"/>
    <w:rsid w:val="002B69EA"/>
    <w:rsid w:val="002C21A7"/>
    <w:rsid w:val="002D2C50"/>
    <w:rsid w:val="002E5FD0"/>
    <w:rsid w:val="0034101F"/>
    <w:rsid w:val="003561D4"/>
    <w:rsid w:val="003D46B4"/>
    <w:rsid w:val="003E2AA3"/>
    <w:rsid w:val="00403E3C"/>
    <w:rsid w:val="004113E2"/>
    <w:rsid w:val="00432730"/>
    <w:rsid w:val="004358BB"/>
    <w:rsid w:val="004508DD"/>
    <w:rsid w:val="00494630"/>
    <w:rsid w:val="004A5EB1"/>
    <w:rsid w:val="00510EA5"/>
    <w:rsid w:val="005244B5"/>
    <w:rsid w:val="005A3C4D"/>
    <w:rsid w:val="005C471A"/>
    <w:rsid w:val="00661E87"/>
    <w:rsid w:val="00665110"/>
    <w:rsid w:val="006E2D24"/>
    <w:rsid w:val="006F7919"/>
    <w:rsid w:val="00727B2F"/>
    <w:rsid w:val="0073111A"/>
    <w:rsid w:val="00765DC6"/>
    <w:rsid w:val="007F3F6C"/>
    <w:rsid w:val="008069F0"/>
    <w:rsid w:val="008607F0"/>
    <w:rsid w:val="008649B3"/>
    <w:rsid w:val="008721EF"/>
    <w:rsid w:val="0089406B"/>
    <w:rsid w:val="008D1A96"/>
    <w:rsid w:val="00924596"/>
    <w:rsid w:val="00936916"/>
    <w:rsid w:val="0096110E"/>
    <w:rsid w:val="009F531B"/>
    <w:rsid w:val="00A20DFB"/>
    <w:rsid w:val="00A33E55"/>
    <w:rsid w:val="00A708B3"/>
    <w:rsid w:val="00B1031E"/>
    <w:rsid w:val="00B77261"/>
    <w:rsid w:val="00BA2367"/>
    <w:rsid w:val="00BA632C"/>
    <w:rsid w:val="00BB1663"/>
    <w:rsid w:val="00BD67E1"/>
    <w:rsid w:val="00C10ABB"/>
    <w:rsid w:val="00C5635E"/>
    <w:rsid w:val="00C75684"/>
    <w:rsid w:val="00CB0C23"/>
    <w:rsid w:val="00CC2C15"/>
    <w:rsid w:val="00E10F66"/>
    <w:rsid w:val="00E31676"/>
    <w:rsid w:val="00E3447E"/>
    <w:rsid w:val="00F40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E5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BD67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20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0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9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277</TotalTime>
  <Pages>2</Pages>
  <Words>958</Words>
  <Characters>5461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Ира</cp:lastModifiedBy>
  <cp:revision>23</cp:revision>
  <cp:lastPrinted>2026-09-14T08:27:00Z</cp:lastPrinted>
  <dcterms:created xsi:type="dcterms:W3CDTF">2026-09-14T04:06:00Z</dcterms:created>
  <dcterms:modified xsi:type="dcterms:W3CDTF">2026-09-29T16:06:00Z</dcterms:modified>
</cp:coreProperties>
</file>